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sz w:val="21"/>
        </w:rPr>
      </w:pPr>
      <w:r>
        <w:rPr/>
        <mc:AlternateContent>
          <mc:Choice Requires="wps">
            <w:drawing>
              <wp:anchor distT="0" distB="0" distL="0" distR="0" simplePos="false" relativeHeight="10" behindDoc="false" locked="false" layoutInCell="true" allowOverlap="true">
                <wp:simplePos x="0" y="0"/>
                <wp:positionH relativeFrom="column">
                  <wp:posOffset>-553085</wp:posOffset>
                </wp:positionH>
                <wp:positionV relativeFrom="paragraph">
                  <wp:posOffset>7844790</wp:posOffset>
                </wp:positionV>
                <wp:extent cx="6605905" cy="1257934"/>
                <wp:effectExtent l="0" t="0" r="0" b="0"/>
                <wp:wrapNone/>
                <wp:docPr id="1026" name="文本框 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605905" cy="1257934"/>
                        </a:xfrm>
                        <a:prstGeom prst="rect"/>
                        <a:ln>
                          <a:noFill/>
                        </a:ln>
                      </wps:spPr>
                      <wps:txbx id="1026">
                        <w:txbxContent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firstLine="440" w:firstLineChars="200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本人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kern w:val="24"/>
                                <w:sz w:val="22"/>
                                <w:szCs w:val="22"/>
                                <w:lang w:val="en-US" w:eastAsia="zh-CN"/>
                              </w:rPr>
                              <w:t>有着较强的学习能力，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能够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kern w:val="24"/>
                                <w:sz w:val="22"/>
                                <w:szCs w:val="22"/>
                                <w:lang w:val="en-US" w:eastAsia="zh-CN"/>
                              </w:rPr>
                              <w:t>更好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的理解专业知识，并运用到实践中。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kern w:val="24"/>
                                <w:sz w:val="22"/>
                                <w:szCs w:val="22"/>
                                <w:lang w:val="en-US" w:eastAsia="zh-CN"/>
                              </w:rPr>
                              <w:t>在平时生活中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积极主动、认真细心，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kern w:val="24"/>
                                <w:sz w:val="22"/>
                                <w:szCs w:val="22"/>
                                <w:lang w:val="en-US" w:eastAsia="zh-CN"/>
                              </w:rPr>
                              <w:t>在遇到问题时首先会独立思考，来寻找解决方案、有着较强的责任心和时间观念，能够力所能及的帮助他人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。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kern w:val="24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anchor="ctr" wrap="square"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6" filled="f" stroked="f" style="position:absolute;margin-left:-43.55pt;margin-top:617.7pt;width:520.15pt;height:99.05pt;z-index:10;mso-position-horizontal-relative:text;mso-position-vertical-relative:text;mso-width-relative:page;mso-height-relative:page;mso-wrap-distance-left:0.0pt;mso-wrap-distance-right:0.0pt;visibility:visible;v-text-anchor:middle;">
                <v:stroke on="f"/>
                <v:fill/>
                <v:textbox>
                  <w:txbxContent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firstLine="440" w:firstLineChars="200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kern w:val="24"/>
                          <w:sz w:val="22"/>
                          <w:szCs w:val="22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kern w:val="24"/>
                          <w:sz w:val="22"/>
                          <w:szCs w:val="22"/>
                          <w:lang w:eastAsia="zh-CN"/>
                        </w:rPr>
                        <w:t>本人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kern w:val="24"/>
                          <w:sz w:val="22"/>
                          <w:szCs w:val="22"/>
                          <w:lang w:val="en-US" w:eastAsia="zh-CN"/>
                        </w:rPr>
                        <w:t>有着较强的学习能力，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kern w:val="24"/>
                          <w:sz w:val="22"/>
                          <w:szCs w:val="22"/>
                          <w:lang w:eastAsia="zh-CN"/>
                        </w:rPr>
                        <w:t>能够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kern w:val="24"/>
                          <w:sz w:val="22"/>
                          <w:szCs w:val="22"/>
                          <w:lang w:val="en-US" w:eastAsia="zh-CN"/>
                        </w:rPr>
                        <w:t>更好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kern w:val="24"/>
                          <w:sz w:val="22"/>
                          <w:szCs w:val="22"/>
                          <w:lang w:eastAsia="zh-CN"/>
                        </w:rPr>
                        <w:t>的理解专业知识，并运用到实践中。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kern w:val="24"/>
                          <w:sz w:val="22"/>
                          <w:szCs w:val="22"/>
                          <w:lang w:val="en-US" w:eastAsia="zh-CN"/>
                        </w:rPr>
                        <w:t>在平时生活中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kern w:val="24"/>
                          <w:sz w:val="22"/>
                          <w:szCs w:val="22"/>
                          <w:lang w:eastAsia="zh-CN"/>
                        </w:rPr>
                        <w:t>积极主动、认真细心，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kern w:val="24"/>
                          <w:sz w:val="22"/>
                          <w:szCs w:val="22"/>
                          <w:lang w:val="en-US" w:eastAsia="zh-CN"/>
                        </w:rPr>
                        <w:t>在遇到问题时首先会独立思考，来寻找解决方案、有着较强的责任心和时间观念，能够力所能及的帮助他人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kern w:val="24"/>
                          <w:sz w:val="22"/>
                          <w:szCs w:val="22"/>
                          <w:lang w:eastAsia="zh-CN"/>
                        </w:rPr>
                        <w:t>。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kern w:val="24"/>
                          <w:sz w:val="22"/>
                          <w:szCs w:val="22"/>
                          <w:lang w:val="en-US"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g">
            <w:drawing>
              <wp:anchor distT="0" distB="0" distL="0" distR="0" simplePos="false" relativeHeight="8" behindDoc="false" locked="false" layoutInCell="true" allowOverlap="true">
                <wp:simplePos x="0" y="0"/>
                <wp:positionH relativeFrom="column">
                  <wp:posOffset>-828039</wp:posOffset>
                </wp:positionH>
                <wp:positionV relativeFrom="paragraph">
                  <wp:posOffset>7446010</wp:posOffset>
                </wp:positionV>
                <wp:extent cx="1778635" cy="516255"/>
                <wp:effectExtent l="0" t="0" r="0" b="8255"/>
                <wp:wrapNone/>
                <wp:docPr id="1027" name="组合 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1778635" cy="516255"/>
                          <a:chOff x="2544" y="14114"/>
                          <a:chExt cx="2801" cy="813"/>
                        </a:xfrm>
                      </wpg:grpSpPr>
                      <wpg:grpSp>
                        <wpg:cNvGrpSpPr/>
                        <wpg:grpSpPr>
                          <a:xfrm>
                            <a:off x="2544" y="14329"/>
                            <a:ext cx="2470" cy="598"/>
                            <a:chOff x="0" y="0"/>
                            <a:chExt cx="1568450" cy="379960"/>
                          </a:xfrm>
                        </wpg:grpSpPr>
                        <wps:wsp>
                          <wps:cNvSpPr/>
                          <wps:spPr>
                            <a:xfrm rot="0">
                              <a:off x="0" y="0"/>
                              <a:ext cx="1568450" cy="233045"/>
                            </a:xfrm>
                            <a:prstGeom prst="rect"/>
                            <a:solidFill>
                              <a:srgbClr val="8496b0"/>
                            </a:solidFill>
                            <a:ln>
                              <a:noFill/>
                            </a:ln>
                          </wps:spPr>
                          <wps:bodyPr>
                            <a:prstTxWarp prst="textNoShape"/>
                          </wps:bodyPr>
                        </wps:wsp>
                        <wps:wsp>
                          <wps:cNvSpPr/>
                          <wps:spPr>
                            <a:xfrm rot="0">
                              <a:off x="0" y="224385"/>
                              <a:ext cx="217805" cy="155575"/>
                            </a:xfrm>
                            <a:custGeom>
                              <a:avLst/>
                              <a:gdLst/>
                              <a:ahLst/>
                              <a:rect l="l" t="t" r="r" b="b"/>
                              <a:pathLst>
                                <a:path w="343" h="245" stroke="1">
                                  <a:moveTo>
                                    <a:pt x="34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342" y="245"/>
                                  </a:lnTo>
                                  <a:lnTo>
                                    <a:pt x="34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3864"/>
                            </a:solidFill>
                            <a:ln>
                              <a:noFill/>
                            </a:ln>
                          </wps:spPr>
                          <wps:bodyPr>
                            <a:prstTxWarp prst="textNoShape"/>
                          </wps:bodyPr>
                        </wps:wsp>
                      </wpg:grpSp>
                      <wps:wsp>
                        <wps:cNvSpPr/>
                        <wps:spPr>
                          <a:xfrm rot="0">
                            <a:off x="3461" y="14114"/>
                            <a:ext cx="1885" cy="669"/>
                          </a:xfrm>
                          <a:prstGeom prst="rect"/>
                          <a:ln>
                            <a:noFill/>
                          </a:ln>
                        </wps:spPr>
                        <wps:txbx id="1031">
                          <w:txbxContent>
                            <w:p>
                              <w:pPr>
                                <w:pStyle w:val="style0"/>
                                <w:jc w:val="left"/>
                                <w:rPr>
                                  <w:rFonts w:ascii="汉仪旗黑-75S" w:cs="汉仪旗黑-75S" w:eastAsia="汉仪旗黑-75S" w:hAnsi="汉仪旗黑-75S" w:hint="eastAsia"/>
                                  <w:bCs/>
                                  <w:color w:val="ffffff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汉仪旗黑-75S" w:cs="汉仪旗黑-75S" w:eastAsia="汉仪旗黑-75S" w:hAnsi="汉仪旗黑-75S" w:hint="eastAsia"/>
                                  <w:bCs/>
                                  <w:color w:val="ffffff"/>
                                  <w:sz w:val="26"/>
                                  <w:szCs w:val="26"/>
                                </w:rPr>
                                <w:t xml:space="preserve">自我评价 </w:t>
                              </w:r>
                            </w:p>
                          </w:txbxContent>
                        </wps:txbx>
                        <wps:bodyPr lIns="91440" rIns="91440" tIns="45720" bIns="45720" vert="horz" anchor="t" wrap="square">
                          <a:prstTxWarp prst="textNoShape"/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1027" filled="f" stroked="f" style="position:absolute;margin-left:-65.2pt;margin-top:586.3pt;width:140.05pt;height:40.65pt;z-index:8;mso-position-horizontal-relative:text;mso-position-vertical-relative:text;mso-width-relative:page;mso-height-relative:page;mso-wrap-distance-left:0.0pt;mso-wrap-distance-right:0.0pt;visibility:visible;" coordsize="2801,813" coordorigin="2544,14114">
                <v:group id="1028" filled="f" stroked="f" style="position:absolute;left:2544;top:14329;width:2470;height:598;z-index:2;mso-position-horizontal-relative:page;mso-position-vertical-relative:page;mso-width-relative:page;mso-height-relative:page;visibility:visible;" coordsize="1568450,379960">
                  <v:rect id="1029" fillcolor="#8496b0" stroked="f" style="position:absolute;left:0;top:0;width:1568450;height:233045;z-index:2;mso-position-horizontal-relative:page;mso-position-vertical-relative:page;mso-width-relative:page;mso-height-relative:page;visibility:visible;">
                    <v:stroke on="f"/>
                    <v:fill/>
                  </v:rect>
                  <v:shape id="1030" coordsize="343,245" path="m342,0l0,0l342,245l342,0xe" fillcolor="#1f3864" stroked="f" style="position:absolute;left:0;top:224385;width:217805;height:155575;z-index:3;mso-position-horizontal-relative:page;mso-position-vertical-relative:page;mso-width-relative:page;mso-height-relative:page;visibility:visible;">
                    <v:stroke on="f"/>
                    <v:fill/>
                    <v:path textboxrect="0,0,343,245" o:connectlocs="342,12380;0,12380;342,12625;342,12380"/>
                  </v:shape>
                  <v:fill/>
                </v:group>
                <v:rect id="1031" filled="f" stroked="f" style="position:absolute;left:3461;top:14114;width:1885;height:669;z-index:3;mso-position-horizontal-relative:page;mso-position-vertical-relative:page;mso-width-relative:page;mso-height-relative:page;visibility:visible;">
                  <v:stroke on="f" joinstyle="miter"/>
                  <v:fill/>
                  <v:textbox inset="7.2pt,3.6pt,7.2pt,3.6pt">
                    <w:txbxContent>
                      <w:p>
                        <w:pPr>
                          <w:pStyle w:val="style0"/>
                          <w:jc w:val="left"/>
                          <w:rPr>
                            <w:rFonts w:ascii="汉仪旗黑-75S" w:cs="汉仪旗黑-75S" w:eastAsia="汉仪旗黑-75S" w:hAnsi="汉仪旗黑-75S" w:hint="eastAsia"/>
                            <w:bCs/>
                            <w:color w:val="ffffff"/>
                            <w:sz w:val="26"/>
                            <w:szCs w:val="26"/>
                          </w:rPr>
                        </w:pPr>
                        <w:r>
                          <w:rPr>
                            <w:rFonts w:ascii="汉仪旗黑-75S" w:cs="汉仪旗黑-75S" w:eastAsia="汉仪旗黑-75S" w:hAnsi="汉仪旗黑-75S" w:hint="eastAsia"/>
                            <w:bCs/>
                            <w:color w:val="ffffff"/>
                            <w:sz w:val="26"/>
                            <w:szCs w:val="26"/>
                          </w:rPr>
                          <w:t xml:space="preserve">自我评价 </w:t>
                        </w:r>
                      </w:p>
                    </w:txbxContent>
                  </v:textbox>
                </v:rect>
                <v:fill/>
              </v:group>
            </w:pict>
          </mc:Fallback>
        </mc:AlternateContent>
      </w:r>
      <w:r>
        <w:rPr/>
        <w:drawing>
          <wp:anchor distT="0" distB="0" distL="0" distR="0" simplePos="false" relativeHeight="13" behindDoc="false" locked="false" layoutInCell="true" allowOverlap="true">
            <wp:simplePos x="0" y="0"/>
            <wp:positionH relativeFrom="column">
              <wp:posOffset>4604385</wp:posOffset>
            </wp:positionH>
            <wp:positionV relativeFrom="page">
              <wp:posOffset>637540</wp:posOffset>
            </wp:positionV>
            <wp:extent cx="998220" cy="1398270"/>
            <wp:effectExtent l="0" t="0" r="11430" b="11430"/>
            <wp:wrapNone/>
            <wp:docPr id="1032" name="图片 13" descr="e02b8c525edd5ffff315e98a61ba7e7b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998220" cy="139827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sz w:val="24"/>
        </w:rPr>
        <mc:AlternateContent>
          <mc:Choice Requires="wpg">
            <w:drawing>
              <wp:anchor distT="0" distB="0" distL="0" distR="0" simplePos="false" relativeHeight="6" behindDoc="false" locked="false" layoutInCell="true" allowOverlap="true">
                <wp:simplePos x="0" y="0"/>
                <wp:positionH relativeFrom="column">
                  <wp:posOffset>-809625</wp:posOffset>
                </wp:positionH>
                <wp:positionV relativeFrom="paragraph">
                  <wp:posOffset>2096134</wp:posOffset>
                </wp:positionV>
                <wp:extent cx="1751965" cy="509270"/>
                <wp:effectExtent l="0" t="0" r="0" b="0"/>
                <wp:wrapNone/>
                <wp:docPr id="1033" name="组合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1751965" cy="509270"/>
                          <a:chOff x="3184" y="5989"/>
                          <a:chExt cx="2759" cy="802"/>
                        </a:xfrm>
                      </wpg:grpSpPr>
                      <wpg:grpSp>
                        <wpg:cNvGrpSpPr/>
                        <wpg:grpSpPr>
                          <a:xfrm>
                            <a:off x="3184" y="6193"/>
                            <a:ext cx="2470" cy="598"/>
                            <a:chOff x="0" y="0"/>
                            <a:chExt cx="1568450" cy="379962"/>
                          </a:xfrm>
                        </wpg:grpSpPr>
                        <wps:wsp>
                          <wps:cNvSpPr/>
                          <wps:spPr>
                            <a:xfrm rot="0">
                              <a:off x="0" y="0"/>
                              <a:ext cx="1568450" cy="233045"/>
                            </a:xfrm>
                            <a:prstGeom prst="rect"/>
                            <a:solidFill>
                              <a:srgbClr val="8496b0"/>
                            </a:solidFill>
                            <a:ln>
                              <a:noFill/>
                            </a:ln>
                          </wps:spPr>
                          <wps:bodyPr>
                            <a:prstTxWarp prst="textNoShape"/>
                          </wps:bodyPr>
                        </wps:wsp>
                        <wps:wsp>
                          <wps:cNvSpPr/>
                          <wps:spPr>
                            <a:xfrm rot="0">
                              <a:off x="0" y="224387"/>
                              <a:ext cx="217805" cy="155575"/>
                            </a:xfrm>
                            <a:custGeom>
                              <a:avLst/>
                              <a:gdLst/>
                              <a:ahLst/>
                              <a:rect l="l" t="t" r="r" b="b"/>
                              <a:pathLst>
                                <a:path w="343" h="245" stroke="1">
                                  <a:moveTo>
                                    <a:pt x="34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342" y="244"/>
                                  </a:lnTo>
                                  <a:lnTo>
                                    <a:pt x="34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3864"/>
                            </a:solidFill>
                            <a:ln>
                              <a:noFill/>
                            </a:ln>
                          </wps:spPr>
                          <wps:bodyPr>
                            <a:prstTxWarp prst="textNoShape"/>
                          </wps:bodyPr>
                        </wps:wsp>
                      </wpg:grpSp>
                      <wps:wsp>
                        <wps:cNvSpPr/>
                        <wps:spPr>
                          <a:xfrm rot="0">
                            <a:off x="4059" y="5989"/>
                            <a:ext cx="1885" cy="669"/>
                          </a:xfrm>
                          <a:prstGeom prst="rect"/>
                          <a:ln>
                            <a:noFill/>
                          </a:ln>
                        </wps:spPr>
                        <wps:txbx id="1037">
                          <w:txbxContent>
                            <w:p>
                              <w:pPr>
                                <w:pStyle w:val="style0"/>
                                <w:jc w:val="left"/>
                                <w:rPr>
                                  <w:rFonts w:ascii="汉仪旗黑-75S" w:cs="汉仪旗黑-75S" w:eastAsia="汉仪旗黑-75S" w:hAnsi="汉仪旗黑-75S" w:hint="default"/>
                                  <w:bCs/>
                                  <w:color w:val="ffffff"/>
                                  <w:sz w:val="26"/>
                                  <w:szCs w:val="2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ascii="汉仪旗黑-75S" w:cs="汉仪旗黑-75S" w:eastAsia="汉仪旗黑-75S" w:hAnsi="汉仪旗黑-75S" w:hint="eastAsia"/>
                                  <w:bCs/>
                                  <w:color w:val="ffffff"/>
                                  <w:sz w:val="26"/>
                                  <w:szCs w:val="26"/>
                                  <w:lang w:val="en-US" w:eastAsia="zh-CN"/>
                                </w:rPr>
                                <w:t>专业能力</w:t>
                              </w:r>
                            </w:p>
                          </w:txbxContent>
                        </wps:txbx>
                        <wps:bodyPr lIns="91440" rIns="91440" tIns="45720" bIns="45720" vert="horz" anchor="t" wrap="square">
                          <a:prstTxWarp prst="textNoShape"/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1033" filled="f" stroked="f" style="position:absolute;margin-left:-63.75pt;margin-top:165.05pt;width:137.95pt;height:40.1pt;z-index:6;mso-position-horizontal-relative:text;mso-position-vertical-relative:text;mso-width-relative:page;mso-height-relative:page;mso-wrap-distance-left:0.0pt;mso-wrap-distance-right:0.0pt;visibility:visible;" coordsize="2759,802" coordorigin="3184,5989">
                <v:group id="1034" filled="f" stroked="f" style="position:absolute;left:3184;top:6193;width:2470;height:598;z-index:2;mso-position-horizontal-relative:page;mso-position-vertical-relative:page;mso-width-relative:page;mso-height-relative:page;visibility:visible;" coordsize="1568450,379962">
                  <v:rect id="1035" fillcolor="#8496b0" stroked="f" style="position:absolute;left:0;top:0;width:1568450;height:233045;z-index:2;mso-position-horizontal-relative:page;mso-position-vertical-relative:page;mso-width-relative:page;mso-height-relative:page;visibility:visible;">
                    <v:stroke on="f"/>
                    <v:fill/>
                  </v:rect>
                  <v:shape id="1036" coordsize="343,245" path="m342,0l0,0l342,244l342,0xe" fillcolor="#1f3864" stroked="f" style="position:absolute;left:0;top:224387;width:217805;height:155575;z-index:3;mso-position-horizontal-relative:page;mso-position-vertical-relative:page;mso-width-relative:page;mso-height-relative:page;visibility:visible;">
                    <v:stroke on="f"/>
                    <v:fill/>
                    <v:path textboxrect="0,0,343,245" o:connectlocs="342,6689;0,6689;342,6933;342,6689"/>
                  </v:shape>
                  <v:fill/>
                </v:group>
                <v:rect id="1037" filled="f" stroked="f" style="position:absolute;left:4059;top:5989;width:1885;height:669;z-index:3;mso-position-horizontal-relative:page;mso-position-vertical-relative:page;mso-width-relative:page;mso-height-relative:page;visibility:visible;">
                  <v:stroke on="f" joinstyle="miter"/>
                  <v:fill/>
                  <v:textbox inset="7.2pt,3.6pt,7.2pt,3.6pt">
                    <w:txbxContent>
                      <w:p>
                        <w:pPr>
                          <w:pStyle w:val="style0"/>
                          <w:jc w:val="left"/>
                          <w:rPr>
                            <w:rFonts w:ascii="汉仪旗黑-75S" w:cs="汉仪旗黑-75S" w:eastAsia="汉仪旗黑-75S" w:hAnsi="汉仪旗黑-75S" w:hint="default"/>
                            <w:bCs/>
                            <w:color w:val="ffffff"/>
                            <w:sz w:val="26"/>
                            <w:szCs w:val="26"/>
                            <w:lang w:val="en-US" w:eastAsia="zh-CN"/>
                          </w:rPr>
                        </w:pPr>
                        <w:r>
                          <w:rPr>
                            <w:rFonts w:ascii="汉仪旗黑-75S" w:cs="汉仪旗黑-75S" w:eastAsia="汉仪旗黑-75S" w:hAnsi="汉仪旗黑-75S" w:hint="eastAsia"/>
                            <w:bCs/>
                            <w:color w:val="ffffff"/>
                            <w:sz w:val="26"/>
                            <w:szCs w:val="26"/>
                            <w:lang w:val="en-US" w:eastAsia="zh-CN"/>
                          </w:rPr>
                          <w:t>专业能力</w:t>
                        </w:r>
                      </w:p>
                    </w:txbxContent>
                  </v:textbox>
                </v:rect>
                <v:fill/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0" distR="0" simplePos="false" relativeHeight="12" behindDoc="false" locked="false" layoutInCell="true" allowOverlap="true">
                <wp:simplePos x="0" y="0"/>
                <wp:positionH relativeFrom="column">
                  <wp:posOffset>1002665</wp:posOffset>
                </wp:positionH>
                <wp:positionV relativeFrom="paragraph">
                  <wp:posOffset>4333875</wp:posOffset>
                </wp:positionV>
                <wp:extent cx="10836275" cy="301625"/>
                <wp:effectExtent l="0" t="0" r="3175" b="3175"/>
                <wp:wrapNone/>
                <wp:docPr id="1038" name="矩形 1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836275" cy="301625"/>
                        </a:xfrm>
                        <a:prstGeom prst="rect"/>
                        <a:solidFill>
                          <a:srgbClr val="adb9ca"/>
                        </a:solidFill>
                        <a:ln>
                          <a:noFill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8" fillcolor="#adb9ca" stroked="f" style="position:absolute;margin-left:78.95pt;margin-top:341.25pt;width:853.25pt;height:23.75pt;z-index:12;mso-position-horizontal-relative:text;mso-position-vertical-relative:text;mso-width-relative:page;mso-height-relative:page;mso-wrap-distance-left:0.0pt;mso-wrap-distance-right:0.0pt;visibility:visible;rotation:-5898240fd;">
                <v:stroke on="f" joinstyle="miter" color="#42719b" weight="1.0pt"/>
                <v:fill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false" relativeHeight="5" behindDoc="false" locked="false" layoutInCell="true" allowOverlap="true">
                <wp:simplePos x="0" y="0"/>
                <wp:positionH relativeFrom="column">
                  <wp:posOffset>-565785</wp:posOffset>
                </wp:positionH>
                <wp:positionV relativeFrom="paragraph">
                  <wp:posOffset>1449070</wp:posOffset>
                </wp:positionV>
                <wp:extent cx="6852284" cy="675004"/>
                <wp:effectExtent l="0" t="0" r="0" b="0"/>
                <wp:wrapNone/>
                <wp:docPr id="1039" name="文本框 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852284" cy="675004"/>
                        </a:xfrm>
                        <a:prstGeom prst="rect"/>
                        <a:ln>
                          <a:noFill/>
                        </a:ln>
                      </wps:spPr>
                      <wps:txbx id="1039">
                        <w:txbxContent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before="0" w:lineRule="atLeast" w:line="0"/>
                              <w:ind w:right="0" w:rightChars="0"/>
                              <w:jc w:val="both"/>
                              <w:textAlignment w:val="auto"/>
                              <w:outlineLvl w:val="9"/>
                              <w:rPr>
                                <w:rFonts w:ascii="汉仪旗黑-75S" w:cs="汉仪旗黑-75S" w:eastAsia="汉仪旗黑-75S" w:hAnsi="汉仪旗黑-75S" w:hint="default"/>
                                <w:b w:val="false"/>
                                <w:bCs w:val="false"/>
                                <w:color w:val="2f5597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2f5597"/>
                                <w:sz w:val="22"/>
                                <w:szCs w:val="22"/>
                              </w:rPr>
                              <w:t>20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2f5597"/>
                                <w:kern w:val="24"/>
                                <w:sz w:val="22"/>
                                <w:szCs w:val="22"/>
                                <w:lang w:val="en-US" w:eastAsia="zh-CN"/>
                              </w:rPr>
                              <w:t>20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2f5597"/>
                                <w:sz w:val="22"/>
                                <w:szCs w:val="22"/>
                                <w:lang w:val="en-US" w:eastAsia="zh-CN"/>
                              </w:rPr>
                              <w:t>.09-20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2f5597"/>
                                <w:kern w:val="24"/>
                                <w:sz w:val="22"/>
                                <w:szCs w:val="22"/>
                                <w:lang w:val="en-US" w:eastAsia="zh-CN"/>
                              </w:rPr>
                              <w:t>24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2f5597"/>
                                <w:sz w:val="22"/>
                                <w:szCs w:val="22"/>
                                <w:lang w:val="en-US" w:eastAsia="zh-CN"/>
                              </w:rPr>
                              <w:t>.06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2f5597"/>
                                <w:sz w:val="22"/>
                                <w:szCs w:val="22"/>
                              </w:rPr>
                              <w:t xml:space="preserve">  | 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2f5597"/>
                                <w:sz w:val="22"/>
                                <w:szCs w:val="22"/>
                                <w:lang w:val="en-US" w:eastAsia="zh-CN"/>
                              </w:rPr>
                              <w:t xml:space="preserve"> 东北石油大学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2f5597"/>
                                <w:sz w:val="22"/>
                                <w:szCs w:val="22"/>
                              </w:rPr>
                              <w:t xml:space="preserve">  | 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2f5597"/>
                                <w:sz w:val="22"/>
                                <w:szCs w:val="22"/>
                                <w:lang w:val="en-US" w:eastAsia="zh-CN"/>
                              </w:rPr>
                              <w:t>计算机科学与技术专业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2f5597"/>
                                <w:sz w:val="22"/>
                                <w:szCs w:val="22"/>
                              </w:rPr>
                              <w:t xml:space="preserve">  | 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2f5597"/>
                                <w:sz w:val="22"/>
                                <w:szCs w:val="22"/>
                                <w:lang w:val="en-US" w:eastAsia="zh-CN"/>
                              </w:rPr>
                              <w:t xml:space="preserve"> 本科一批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  <w:lang w:val="en-US" w:eastAsia="zh-CN"/>
                              </w:rPr>
                              <w:t>主修课程：计算机组成原理（93分），操作系统（87分），计算机系统结构（90分），离散数学（89分）等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汉仪旗黑-75S" w:cs="汉仪旗黑-75S" w:eastAsia="汉仪旗黑-75S" w:hAnsi="汉仪旗黑-75S" w:hint="default"/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style0"/>
                              <w:rPr>
                                <w:rFonts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  <w:lang w:val="en-US" w:eastAsia="zh-CN"/>
                              </w:rPr>
                              <w:t>等等</w:t>
                            </w:r>
                          </w:p>
                        </w:txbxContent>
                      </wps:txbx>
                      <wps:bodyPr anchor="t" wrap="square"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9" filled="f" stroked="f" style="position:absolute;margin-left:-44.55pt;margin-top:114.1pt;width:539.55pt;height:53.15pt;z-index:5;mso-position-horizontal-relative:text;mso-position-vertical-relative:text;mso-width-relative:page;mso-height-relative:page;mso-wrap-distance-left:0.0pt;mso-wrap-distance-right:0.0pt;visibility:visible;">
                <v:stroke on="f"/>
                <v:fill/>
                <v:textbox>
                  <w:txbxContent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before="0" w:lineRule="atLeast" w:line="0"/>
                        <w:ind w:right="0" w:rightChars="0"/>
                        <w:jc w:val="both"/>
                        <w:textAlignment w:val="auto"/>
                        <w:outlineLvl w:val="9"/>
                        <w:rPr>
                          <w:rFonts w:ascii="汉仪旗黑-75S" w:cs="汉仪旗黑-75S" w:eastAsia="汉仪旗黑-75S" w:hAnsi="汉仪旗黑-75S" w:hint="default"/>
                          <w:b w:val="false"/>
                          <w:bCs w:val="false"/>
                          <w:color w:val="2f5597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2f5597"/>
                          <w:sz w:val="22"/>
                          <w:szCs w:val="22"/>
                        </w:rPr>
                        <w:t>20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2f5597"/>
                          <w:kern w:val="24"/>
                          <w:sz w:val="22"/>
                          <w:szCs w:val="22"/>
                          <w:lang w:val="en-US" w:eastAsia="zh-CN"/>
                        </w:rPr>
                        <w:t>20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2f5597"/>
                          <w:sz w:val="22"/>
                          <w:szCs w:val="22"/>
                          <w:lang w:val="en-US" w:eastAsia="zh-CN"/>
                        </w:rPr>
                        <w:t>.09-20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2f5597"/>
                          <w:kern w:val="24"/>
                          <w:sz w:val="22"/>
                          <w:szCs w:val="22"/>
                          <w:lang w:val="en-US" w:eastAsia="zh-CN"/>
                        </w:rPr>
                        <w:t>24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2f5597"/>
                          <w:sz w:val="22"/>
                          <w:szCs w:val="22"/>
                          <w:lang w:val="en-US" w:eastAsia="zh-CN"/>
                        </w:rPr>
                        <w:t>.06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2f5597"/>
                          <w:sz w:val="22"/>
                          <w:szCs w:val="22"/>
                        </w:rPr>
                        <w:t xml:space="preserve">  | 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2f5597"/>
                          <w:sz w:val="22"/>
                          <w:szCs w:val="22"/>
                          <w:lang w:val="en-US" w:eastAsia="zh-CN"/>
                        </w:rPr>
                        <w:t xml:space="preserve"> 东北石油大学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2f5597"/>
                          <w:sz w:val="22"/>
                          <w:szCs w:val="22"/>
                        </w:rPr>
                        <w:t xml:space="preserve">  | 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2f5597"/>
                          <w:sz w:val="22"/>
                          <w:szCs w:val="22"/>
                          <w:lang w:val="en-US" w:eastAsia="zh-CN"/>
                        </w:rPr>
                        <w:t>计算机科学与技术专业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2f5597"/>
                          <w:sz w:val="22"/>
                          <w:szCs w:val="22"/>
                        </w:rPr>
                        <w:t xml:space="preserve">  | 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2f5597"/>
                          <w:sz w:val="22"/>
                          <w:szCs w:val="22"/>
                          <w:lang w:val="en-US" w:eastAsia="zh-CN"/>
                        </w:rPr>
                        <w:t xml:space="preserve"> 本科一批</w:t>
                      </w:r>
                    </w:p>
                    <w:p>
                      <w:pPr>
                        <w:pStyle w:val="style0"/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000000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000000"/>
                          <w:sz w:val="22"/>
                          <w:szCs w:val="22"/>
                          <w:lang w:val="en-US" w:eastAsia="zh-CN"/>
                        </w:rPr>
                        <w:t>主修课程：计算机组成原理（93分），操作系统（87分），计算机系统结构（90分），离散数学（89分）等</w:t>
                      </w:r>
                    </w:p>
                    <w:p>
                      <w:pPr>
                        <w:pStyle w:val="style0"/>
                        <w:rPr>
                          <w:rFonts w:ascii="汉仪旗黑-75S" w:cs="汉仪旗黑-75S" w:eastAsia="汉仪旗黑-75S" w:hAnsi="汉仪旗黑-75S" w:hint="default"/>
                          <w:b w:val="false"/>
                          <w:bCs w:val="false"/>
                          <w:color w:val="000000"/>
                          <w:sz w:val="22"/>
                          <w:szCs w:val="22"/>
                          <w:lang w:val="en-US" w:eastAsia="zh-CN"/>
                        </w:rPr>
                      </w:pPr>
                    </w:p>
                    <w:p>
                      <w:pPr>
                        <w:pStyle w:val="style0"/>
                        <w:rPr>
                          <w:rFonts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000000"/>
                          <w:sz w:val="22"/>
                          <w:szCs w:val="22"/>
                          <w:lang w:val="en-US" w:eastAsia="zh-CN"/>
                        </w:rPr>
                        <w:t>等等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column">
                  <wp:posOffset>-820420</wp:posOffset>
                </wp:positionH>
                <wp:positionV relativeFrom="paragraph">
                  <wp:posOffset>907415</wp:posOffset>
                </wp:positionV>
                <wp:extent cx="1778000" cy="509270"/>
                <wp:effectExtent l="0" t="0" r="0" b="5715"/>
                <wp:wrapNone/>
                <wp:docPr id="1040" name="组合 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1778000" cy="509270"/>
                          <a:chOff x="1033" y="3625"/>
                          <a:chExt cx="2800" cy="802"/>
                        </a:xfrm>
                      </wpg:grpSpPr>
                      <wps:wsp>
                        <wps:cNvSpPr/>
                        <wps:spPr>
                          <a:xfrm rot="0">
                            <a:off x="1033" y="4183"/>
                            <a:ext cx="343" cy="244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43" h="245" stroke="1">
                                <a:moveTo>
                                  <a:pt x="342" y="0"/>
                                </a:moveTo>
                                <a:lnTo>
                                  <a:pt x="0" y="0"/>
                                </a:lnTo>
                                <a:lnTo>
                                  <a:pt x="342" y="244"/>
                                </a:lnTo>
                                <a:lnTo>
                                  <a:pt x="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5496"/>
                          </a:solidFill>
                          <a:ln>
                            <a:noFill/>
                          </a:ln>
                        </wps:spPr>
                        <wps:bodyPr>
                          <a:prstTxWarp prst="textNoShape"/>
                        </wps:bodyPr>
                      </wps:wsp>
                      <wpg:grpSp>
                        <wpg:cNvGrpSpPr/>
                        <wpg:grpSpPr>
                          <a:xfrm>
                            <a:off x="1033" y="3625"/>
                            <a:ext cx="2801" cy="668"/>
                            <a:chOff x="3184" y="4175"/>
                            <a:chExt cx="2801" cy="668"/>
                          </a:xfrm>
                        </wpg:grpSpPr>
                        <wps:wsp>
                          <wps:cNvSpPr/>
                          <wps:spPr>
                            <a:xfrm rot="0">
                              <a:off x="3184" y="4373"/>
                              <a:ext cx="2470" cy="367"/>
                            </a:xfrm>
                            <a:prstGeom prst="rect"/>
                            <a:solidFill>
                              <a:srgbClr val="8496b0"/>
                            </a:solidFill>
                            <a:ln>
                              <a:noFill/>
                            </a:ln>
                          </wps:spPr>
                          <wps:bodyPr>
                            <a:prstTxWarp prst="textNoShape"/>
                          </wps:bodyPr>
                        </wps:wsp>
                        <wps:wsp>
                          <wps:cNvSpPr/>
                          <wps:spPr>
                            <a:xfrm rot="0">
                              <a:off x="4101" y="4175"/>
                              <a:ext cx="1885" cy="669"/>
                            </a:xfrm>
                            <a:prstGeom prst="rect"/>
                            <a:ln>
                              <a:noFill/>
                            </a:ln>
                          </wps:spPr>
                          <wps:txbx id="1044">
                            <w:txbxContent>
                              <w:p>
                                <w:pPr>
                                  <w:pStyle w:val="style0"/>
                                  <w:jc w:val="left"/>
                                  <w:rPr>
                                    <w:rFonts w:ascii="汉仪旗黑-75S" w:cs="汉仪旗黑-75S" w:eastAsia="汉仪旗黑-75S" w:hAnsi="汉仪旗黑-75S" w:hint="eastAsia"/>
                                    <w:bCs/>
                                    <w:color w:val="ffffff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bCs/>
                                    <w:color w:val="ffffff"/>
                                    <w:sz w:val="26"/>
                                    <w:szCs w:val="26"/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lIns="91440" rIns="91440" tIns="45720" bIns="45720" vert="horz" anchor="t" wrap="square">
                            <a:prstTxWarp prst="textNoShape"/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1040" filled="f" stroked="f" style="position:absolute;margin-left:-64.6pt;margin-top:71.45pt;width:140.0pt;height:40.1pt;z-index:3;mso-position-horizontal-relative:text;mso-position-vertical-relative:text;mso-width-relative:page;mso-height-relative:page;mso-wrap-distance-left:0.0pt;mso-wrap-distance-right:0.0pt;visibility:visible;" coordsize="2800,802" coordorigin="1033,3625">
                <v:shape id="1041" coordsize="343,245" path="m342,0l0,0l342,244l342,0xe" fillcolor="#2f5496" stroked="f" style="position:absolute;left:1033;top:4183;width:343;height:244;z-index:2;mso-position-horizontal-relative:page;mso-position-vertical-relative:page;mso-width-relative:page;mso-height-relative:page;visibility:visible;">
                  <v:stroke on="f"/>
                  <v:fill/>
                  <v:path textboxrect="0,0,343,245" o:connectlocs="342,4525;0,4525;342,4769;342,4525"/>
                </v:shape>
                <v:group id="1042" filled="f" stroked="f" style="position:absolute;left:1033;top:3625;width:2801;height:668;z-index:3;mso-position-horizontal-relative:page;mso-position-vertical-relative:page;mso-width-relative:page;mso-height-relative:page;visibility:visible;" coordsize="2801,668" coordorigin="3184,4175">
                  <v:rect id="1043" fillcolor="#8496b0" stroked="f" style="position:absolute;left:3184;top:4373;width:2470;height:367;z-index:2;mso-position-horizontal-relative:page;mso-position-vertical-relative:page;mso-width-relative:page;mso-height-relative:page;visibility:visible;">
                    <v:stroke on="f"/>
                    <v:fill/>
                  </v:rect>
                  <v:rect id="1044" filled="f" stroked="f" style="position:absolute;left:4101;top:4175;width:1885;height:669;z-index:3;mso-position-horizontal-relative:page;mso-position-vertical-relative:page;mso-width-relative:page;mso-height-relative:page;visibility:visible;">
                    <v:stroke on="f" joinstyle="miter"/>
                    <v:fill/>
                    <v:textbox inset="7.2pt,3.6pt,7.2pt,3.6pt">
                      <w:txbxContent>
                        <w:p>
                          <w:pPr>
                            <w:pStyle w:val="style0"/>
                            <w:jc w:val="left"/>
                            <w:rPr>
                              <w:rFonts w:ascii="汉仪旗黑-75S" w:cs="汉仪旗黑-75S" w:eastAsia="汉仪旗黑-75S" w:hAnsi="汉仪旗黑-75S" w:hint="eastAsia"/>
                              <w:bCs/>
                              <w:color w:val="ffffff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汉仪旗黑-75S" w:cs="汉仪旗黑-75S" w:eastAsia="汉仪旗黑-75S" w:hAnsi="汉仪旗黑-75S" w:hint="eastAsia"/>
                              <w:bCs/>
                              <w:color w:val="ffffff"/>
                              <w:sz w:val="26"/>
                              <w:szCs w:val="26"/>
                            </w:rPr>
                            <w:t>教育背景</w:t>
                          </w:r>
                        </w:p>
                      </w:txbxContent>
                    </v:textbox>
                  </v:rect>
                  <v:fill/>
                </v:group>
                <v:fill/>
              </v:group>
            </w:pict>
          </mc:Fallback>
        </mc:AlternateContent>
      </w:r>
      <w:r>
        <w:rPr>
          <w:rFonts w:ascii="阿里巴巴普惠体 M" w:cs="阿里巴巴普惠体 M" w:eastAsia="阿里巴巴普惠体 M" w:hAnsi="阿里巴巴普惠体 M" w:hint="eastAsia"/>
          <w:color w:val="404040"/>
          <w:kern w:val="24"/>
          <w:sz w:val="20"/>
          <w:szCs w:val="20"/>
          <w14:textFill>
            <w14:solidFill>
              <w14:srgbClr w14:val="3f3f3f"/>
            </w14:solidFill>
          </w14:textFill>
        </w:rPr>
        <mc:AlternateContent>
          <mc:Choice Requires="wps">
            <w:drawing>
              <wp:anchor distT="0" distB="0" distL="0" distR="0" simplePos="false" relativeHeight="2" behindDoc="true" locked="false" layoutInCell="true" allowOverlap="true">
                <wp:simplePos x="0" y="0"/>
                <wp:positionH relativeFrom="column">
                  <wp:posOffset>-608965</wp:posOffset>
                </wp:positionH>
                <wp:positionV relativeFrom="paragraph">
                  <wp:posOffset>-910589</wp:posOffset>
                </wp:positionV>
                <wp:extent cx="36194" cy="10836275"/>
                <wp:effectExtent l="0" t="0" r="1905" b="3175"/>
                <wp:wrapNone/>
                <wp:docPr id="1045" name="Rectangle 39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6194" cy="10836275"/>
                        </a:xfrm>
                        <a:prstGeom prst="rect"/>
                        <a:solidFill>
                          <a:srgbClr val="adb9ca"/>
                        </a:solidFill>
                        <a:ln>
                          <a:noFill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45" fillcolor="#adb9ca" stroked="f" style="position:absolute;margin-left:-47.95pt;margin-top:-71.7pt;width:2.85pt;height:853.25pt;z-index:-2147483645;mso-position-horizontal-relative:text;mso-position-vertical-relative:text;mso-width-relative:page;mso-height-relative:page;mso-wrap-distance-left:0.0pt;mso-wrap-distance-right:0.0pt;visibility:visible;">
                <v:stroke on="f"/>
                <v:fill/>
              </v:rect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0" distR="0" simplePos="false" relativeHeight="11" behindDoc="false" locked="false" layoutInCell="true" allowOverlap="true">
                <wp:simplePos x="0" y="0"/>
                <wp:positionH relativeFrom="column">
                  <wp:posOffset>-600710</wp:posOffset>
                </wp:positionH>
                <wp:positionV relativeFrom="paragraph">
                  <wp:posOffset>-506095</wp:posOffset>
                </wp:positionV>
                <wp:extent cx="4829810" cy="1477010"/>
                <wp:effectExtent l="0" t="0" r="0" b="0"/>
                <wp:wrapNone/>
                <wp:docPr id="1046" name="组合 2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4829810" cy="1477010"/>
                          <a:chOff x="6032" y="926"/>
                          <a:chExt cx="7606" cy="2326"/>
                        </a:xfrm>
                      </wpg:grpSpPr>
                      <wpg:grpSp>
                        <wpg:cNvGrpSpPr/>
                        <wpg:grpSpPr>
                          <a:xfrm>
                            <a:off x="6032" y="926"/>
                            <a:ext cx="7606" cy="1186"/>
                            <a:chOff x="12833" y="1466"/>
                            <a:chExt cx="7606" cy="1186"/>
                          </a:xfrm>
                        </wpg:grpSpPr>
                        <wps:wsp>
                          <wps:cNvSpPr/>
                          <wps:spPr>
                            <a:xfrm rot="0">
                              <a:off x="12833" y="1466"/>
                              <a:ext cx="2381" cy="1186"/>
                            </a:xfrm>
                            <a:prstGeom prst="rect"/>
                            <a:ln>
                              <a:noFill/>
                            </a:ln>
                          </wps:spPr>
                          <wps:txbx id="1048">
                            <w:txbxContent>
                              <w:p>
                                <w:pPr>
                                  <w:pStyle w:val="style0"/>
                                  <w:keepNext w:val="false"/>
                                  <w:keepLines w:val="false"/>
                                  <w:pageBreakBefore w:val="false"/>
                                  <w:widowControl w:val="false"/>
                                  <w:kinsoku/>
                                  <w:wordWrap/>
                                  <w:overflowPunct/>
                                  <w:topLinePunct w:val="false"/>
                                  <w:autoSpaceDE/>
                                  <w:autoSpaceDN/>
                                  <w:bidi w:val="false"/>
                                  <w:adjustRightInd/>
                                  <w:snapToGrid/>
                                  <w:spacing w:lineRule="auto" w:line="240"/>
                                  <w:jc w:val="left"/>
                                  <w:textAlignment w:val="auto"/>
                                  <w:rPr>
                                    <w:rFonts w:ascii="汉仪旗黑-75S" w:cs="汉仪旗黑-75S" w:eastAsia="汉仪旗黑-75S" w:hAnsi="汉仪旗黑-75S" w:hint="default"/>
                                    <w:b w:val="false"/>
                                    <w:bCs w:val="false"/>
                                    <w:color w:val="000000"/>
                                    <w:sz w:val="64"/>
                                    <w:szCs w:val="64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b w:val="false"/>
                                    <w:bCs w:val="false"/>
                                    <w:color w:val="000000"/>
                                    <w:sz w:val="64"/>
                                    <w:szCs w:val="64"/>
                                    <w:lang w:val="en-US" w:eastAsia="zh-CN"/>
                                  </w:rPr>
                                  <w:t>张帅</w:t>
                                </w:r>
                              </w:p>
                            </w:txbxContent>
                          </wps:txbx>
                          <wps:bodyPr lIns="91440" rIns="91440" tIns="45720" bIns="45720" vert="horz" anchor="t" wrap="square">
                            <a:prstTxWarp prst="textNoShape"/>
                            <a:noAutofit/>
                          </wps:bodyPr>
                        </wps:wsp>
                        <wps:wsp>
                          <wps:cNvSpPr/>
                          <wps:spPr>
                            <a:xfrm rot="0">
                              <a:off x="15301" y="1904"/>
                              <a:ext cx="5138" cy="621"/>
                            </a:xfrm>
                            <a:prstGeom prst="rect"/>
                            <a:ln>
                              <a:noFill/>
                            </a:ln>
                          </wps:spPr>
                          <wps:txbx id="1049">
                            <w:txbxContent>
                              <w:p>
                                <w:pPr>
                                  <w:pStyle w:val="style94"/>
                                  <w:keepNext w:val="false"/>
                                  <w:keepLines w:val="false"/>
                                  <w:pageBreakBefore w:val="false"/>
                                  <w:widowControl/>
                                  <w:tabs>
                                    <w:tab w:val="left" w:leader="none" w:pos="420"/>
                                    <w:tab w:val="left" w:leader="none" w:pos="1890"/>
                                    <w:tab w:val="left" w:leader="none" w:pos="2100"/>
                                  </w:tabs>
                                  <w:kinsoku/>
                                  <w:wordWrap/>
                                  <w:overflowPunct/>
                                  <w:topLinePunct w:val="false"/>
                                  <w:autoSpaceDE/>
                                  <w:autoSpaceDN/>
                                  <w:bidi w:val="false"/>
                                  <w:adjustRightInd/>
                                  <w:snapToGrid/>
                                  <w:spacing w:before="0" w:beforeAutospacing="false" w:after="0" w:afterAutospacing="false" w:lineRule="exact" w:line="400"/>
                                  <w:jc w:val="both"/>
                                  <w:textAlignment w:val="baseline"/>
                                  <w:rPr>
                                    <w:rFonts w:ascii="汉仪旗黑-75S" w:cs="汉仪旗黑-75S" w:eastAsia="汉仪旗黑-75S" w:hAnsi="汉仪旗黑-75S" w:hint="default"/>
                                    <w:b w:val="false"/>
                                    <w:bCs w:val="false"/>
                                    <w:color w:val="000000"/>
                                    <w:kern w:val="24"/>
                                    <w:sz w:val="22"/>
                                    <w:szCs w:val="22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b w:val="false"/>
                                    <w:bCs w:val="false"/>
                                    <w:color w:val="000000"/>
                                    <w:kern w:val="24"/>
                                    <w:sz w:val="22"/>
                                    <w:szCs w:val="22"/>
                                    <w:lang w:val="en-US" w:eastAsia="zh-CN"/>
                                  </w:rPr>
                                  <w:t>意向岗位</w:t>
                                </w: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b w:val="false"/>
                                    <w:bCs w:val="false"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：</w:t>
                                </w:r>
                                <w:r>
                                  <w:rPr>
                                    <w:rFonts w:cs="汉仪旗黑-75S" w:eastAsia="汉仪旗黑-75S" w:hAnsi="汉仪旗黑-75S" w:hint="default"/>
                                    <w:b w:val="false"/>
                                    <w:bCs w:val="false"/>
                                    <w:color w:val="000000"/>
                                    <w:kern w:val="24"/>
                                    <w:sz w:val="22"/>
                                    <w:szCs w:val="22"/>
                                    <w:lang w:val="en-US"/>
                                  </w:rPr>
                                  <w:t>C++</w:t>
                                </w: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b w:val="false"/>
                                    <w:bCs w:val="false"/>
                                    <w:color w:val="000000"/>
                                    <w:kern w:val="24"/>
                                    <w:sz w:val="22"/>
                                    <w:szCs w:val="22"/>
                                    <w:lang w:val="en-US" w:eastAsia="zh-CN"/>
                                  </w:rPr>
                                  <w:t>开发</w:t>
                                </w:r>
                              </w:p>
                              <w:p>
                                <w:pPr>
                                  <w:pStyle w:val="style0"/>
                                  <w:rPr>
                                    <w:rFonts w:ascii="汉仪旗黑-75S" w:cs="汉仪旗黑-75S" w:eastAsia="汉仪旗黑-75S" w:hAnsi="汉仪旗黑-75S" w:hint="eastAsia"/>
                                    <w:color w:val="000000"/>
                                    <w:lang w:val="en-US" w:eastAsia="zh-CN"/>
                                  </w:rPr>
                                </w:pPr>
                              </w:p>
                            </w:txbxContent>
                          </wps:txbx>
                          <wps:bodyPr lIns="91440" rIns="91440" tIns="45720" bIns="45720" vert="horz" anchor="t" wrap="square">
                            <a:prstTxWarp prst="textNoShape"/>
                            <a:noAutofit/>
                          </wps:bodyPr>
                        </wps:wsp>
                      </wpg:grpSp>
                      <wpg:grpSp>
                        <wpg:cNvGrpSpPr/>
                        <wpg:grpSpPr>
                          <a:xfrm>
                            <a:off x="6032" y="2269"/>
                            <a:ext cx="7418" cy="983"/>
                            <a:chOff x="6032" y="2269"/>
                            <a:chExt cx="7418" cy="983"/>
                          </a:xfrm>
                        </wpg:grpSpPr>
                        <wps:wsp>
                          <wps:cNvSpPr/>
                          <wps:spPr>
                            <a:xfrm rot="0">
                              <a:off x="6032" y="2269"/>
                              <a:ext cx="2717" cy="945"/>
                            </a:xfrm>
                            <a:prstGeom prst="rect"/>
                            <a:ln>
                              <a:noFill/>
                            </a:ln>
                          </wps:spPr>
                          <wps:txbx id="1051">
                            <w:txbxContent>
                              <w:p>
                                <w:pPr>
                                  <w:pStyle w:val="style0"/>
                                  <w:keepNext w:val="false"/>
                                  <w:keepLines w:val="false"/>
                                  <w:pageBreakBefore w:val="false"/>
                                  <w:widowControl w:val="false"/>
                                  <w:numPr>
                                    <w:ilvl w:val="0"/>
                                    <w:numId w:val="0"/>
                                  </w:numPr>
                                  <w:kinsoku/>
                                  <w:wordWrap/>
                                  <w:overflowPunct/>
                                  <w:topLinePunct w:val="false"/>
                                  <w:autoSpaceDE/>
                                  <w:autoSpaceDN/>
                                  <w:bidi w:val="false"/>
                                  <w:adjustRightInd/>
                                  <w:snapToGrid/>
                                  <w:spacing w:lineRule="exact" w:line="360"/>
                                  <w:ind w:leftChars="0"/>
                                  <w:textAlignment w:val="auto"/>
                                  <w:rPr>
                                    <w:rFonts w:ascii="汉仪旗黑-75S" w:cs="汉仪旗黑-75S" w:eastAsia="汉仪旗黑-75S" w:hAnsi="汉仪旗黑-75S" w:hint="default"/>
                                    <w:color w:val="000000"/>
                                    <w:sz w:val="21"/>
                                    <w:szCs w:val="21"/>
                                    <w:u w:val="none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color w:val="000000"/>
                                    <w:sz w:val="21"/>
                                    <w:szCs w:val="21"/>
                                    <w:u w:val="none"/>
                                    <w:lang w:val="en-US" w:eastAsia="zh-CN"/>
                                  </w:rPr>
                                  <w:t>生日：2002/02/17</w:t>
                                </w:r>
                              </w:p>
                              <w:p>
                                <w:pPr>
                                  <w:pStyle w:val="style0"/>
                                  <w:keepNext w:val="false"/>
                                  <w:keepLines w:val="false"/>
                                  <w:pageBreakBefore w:val="false"/>
                                  <w:widowControl w:val="false"/>
                                  <w:numPr>
                                    <w:ilvl w:val="0"/>
                                    <w:numId w:val="0"/>
                                  </w:numPr>
                                  <w:kinsoku/>
                                  <w:wordWrap/>
                                  <w:overflowPunct/>
                                  <w:topLinePunct w:val="false"/>
                                  <w:autoSpaceDE/>
                                  <w:autoSpaceDN/>
                                  <w:bidi w:val="false"/>
                                  <w:adjustRightInd/>
                                  <w:snapToGrid/>
                                  <w:spacing w:lineRule="exact" w:line="360"/>
                                  <w:ind w:leftChars="0"/>
                                  <w:textAlignment w:val="auto"/>
                                  <w:rPr>
                                    <w:rFonts w:ascii="汉仪旗黑-75S" w:cs="汉仪旗黑-75S" w:eastAsia="汉仪旗黑-75S" w:hAnsi="汉仪旗黑-75S" w:hint="eastAsia"/>
                                    <w:color w:val="000000"/>
                                    <w:sz w:val="21"/>
                                    <w:szCs w:val="21"/>
                                    <w:u w:val="none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color w:val="000000"/>
                                    <w:sz w:val="21"/>
                                    <w:szCs w:val="21"/>
                                    <w:u w:val="none"/>
                                    <w:lang w:val="en-US" w:eastAsia="zh-CN"/>
                                  </w:rPr>
                                  <w:t xml:space="preserve">电话：15704588989     </w:t>
                                </w:r>
                              </w:p>
                              <w:p>
                                <w:pPr>
                                  <w:pStyle w:val="style0"/>
                                  <w:keepNext w:val="false"/>
                                  <w:keepLines w:val="false"/>
                                  <w:pageBreakBefore w:val="false"/>
                                  <w:widowControl w:val="false"/>
                                  <w:kinsoku/>
                                  <w:wordWrap/>
                                  <w:overflowPunct/>
                                  <w:topLinePunct w:val="false"/>
                                  <w:autoSpaceDE/>
                                  <w:autoSpaceDN/>
                                  <w:bidi w:val="false"/>
                                  <w:adjustRightInd/>
                                  <w:snapToGrid/>
                                  <w:spacing w:lineRule="exact" w:line="360"/>
                                  <w:textAlignment w:val="auto"/>
                                  <w:rPr>
                                    <w:rFonts w:ascii="汉仪旗黑-75S" w:cs="汉仪旗黑-75S" w:eastAsia="汉仪旗黑-75S" w:hAnsi="汉仪旗黑-75S" w:hint="eastAsia"/>
                                    <w:color w:val="000000"/>
                                    <w:sz w:val="21"/>
                                    <w:szCs w:val="21"/>
                                    <w:u w:val="none"/>
                                    <w:lang w:val="en-US" w:eastAsia="zh-CN"/>
                                  </w:rPr>
                                </w:pPr>
                              </w:p>
                            </w:txbxContent>
                          </wps:txbx>
                          <wps:bodyPr lIns="91440" rIns="91440" tIns="45720" bIns="45720" vert="horz" anchor="t" wrap="square">
                            <a:prstTxWarp prst="textNoShape"/>
                            <a:noAutofit/>
                          </wps:bodyPr>
                        </wps:wsp>
                        <wps:wsp>
                          <wps:cNvSpPr/>
                          <wps:spPr>
                            <a:xfrm rot="0">
                              <a:off x="8507" y="2269"/>
                              <a:ext cx="4943" cy="983"/>
                            </a:xfrm>
                            <a:prstGeom prst="rect"/>
                            <a:ln>
                              <a:noFill/>
                            </a:ln>
                          </wps:spPr>
                          <wps:txbx id="1052">
                            <w:txbxContent>
                              <w:p>
                                <w:pPr>
                                  <w:pStyle w:val="style0"/>
                                  <w:keepNext w:val="false"/>
                                  <w:keepLines w:val="false"/>
                                  <w:pageBreakBefore w:val="false"/>
                                  <w:widowControl w:val="false"/>
                                  <w:numPr>
                                    <w:ilvl w:val="0"/>
                                    <w:numId w:val="0"/>
                                  </w:numPr>
                                  <w:kinsoku/>
                                  <w:wordWrap/>
                                  <w:overflowPunct/>
                                  <w:topLinePunct w:val="false"/>
                                  <w:autoSpaceDE/>
                                  <w:autoSpaceDN/>
                                  <w:bidi w:val="false"/>
                                  <w:adjustRightInd/>
                                  <w:snapToGrid/>
                                  <w:spacing w:lineRule="exact" w:line="360"/>
                                  <w:ind w:leftChars="0"/>
                                  <w:textAlignment w:val="auto"/>
                                  <w:rPr>
                                    <w:rFonts w:ascii="汉仪旗黑-75S" w:cs="汉仪旗黑-75S" w:eastAsia="汉仪旗黑-75S" w:hAnsi="汉仪旗黑-75S" w:hint="default"/>
                                    <w:color w:val="000000"/>
                                    <w:sz w:val="21"/>
                                    <w:szCs w:val="21"/>
                                    <w:u w:val="none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color w:val="000000"/>
                                    <w:sz w:val="21"/>
                                    <w:szCs w:val="21"/>
                                    <w:u w:val="none"/>
                                    <w:lang w:val="en-US" w:eastAsia="zh-CN"/>
                                  </w:rPr>
                                  <w:t>现居：黑龙江省伊春市</w:t>
                                </w:r>
                              </w:p>
                              <w:p>
                                <w:pPr>
                                  <w:pStyle w:val="style0"/>
                                  <w:keepNext w:val="false"/>
                                  <w:keepLines w:val="false"/>
                                  <w:pageBreakBefore w:val="false"/>
                                  <w:widowControl w:val="false"/>
                                  <w:numPr>
                                    <w:ilvl w:val="0"/>
                                    <w:numId w:val="0"/>
                                  </w:numPr>
                                  <w:kinsoku/>
                                  <w:wordWrap/>
                                  <w:overflowPunct/>
                                  <w:topLinePunct w:val="false"/>
                                  <w:autoSpaceDE/>
                                  <w:autoSpaceDN/>
                                  <w:bidi w:val="false"/>
                                  <w:adjustRightInd/>
                                  <w:snapToGrid/>
                                  <w:spacing w:lineRule="exact" w:line="400"/>
                                  <w:ind w:leftChars="0"/>
                                  <w:textAlignment w:val="auto"/>
                                  <w:rPr>
                                    <w:rFonts w:ascii="汉仪旗黑-75S" w:cs="汉仪旗黑-75S" w:eastAsia="汉仪旗黑-75S" w:hAnsi="汉仪旗黑-75S" w:hint="default"/>
                                    <w:color w:val="3b3838"/>
                                    <w:sz w:val="21"/>
                                    <w:szCs w:val="21"/>
                                    <w:u w:val="none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color w:val="000000"/>
                                    <w:sz w:val="21"/>
                                    <w:szCs w:val="21"/>
                                    <w:u w:val="none"/>
                                  </w:rPr>
                                  <w:t>邮箱：</w:t>
                                </w: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color w:val="3b3838"/>
                                    <w:sz w:val="21"/>
                                    <w:szCs w:val="21"/>
                                    <w:lang w:val="en-US" w:eastAsia="zh-CN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color w:val="3b3838"/>
                                    <w:sz w:val="21"/>
                                    <w:szCs w:val="21"/>
                                    <w:lang w:val="en-US" w:eastAsia="zh-CN"/>
                                  </w:rPr>
                                  <w:instrText xml:space="preserve"> HYPERLINK "mailto:123456@126.com" </w:instrText>
                                </w: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color w:val="3b3838"/>
                                    <w:sz w:val="21"/>
                                    <w:szCs w:val="21"/>
                                    <w:lang w:val="en-US" w:eastAsia="zh-CN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color w:val="3b3838"/>
                                    <w:sz w:val="21"/>
                                    <w:szCs w:val="21"/>
                                    <w:lang w:val="en-US" w:eastAsia="zh-CN"/>
                                  </w:rPr>
                                  <w:t>zs1720172563@gmail.com</w:t>
                                </w:r>
                              </w:p>
                              <w:p>
                                <w:pPr>
                                  <w:pStyle w:val="style0"/>
                                  <w:keepNext w:val="false"/>
                                  <w:keepLines w:val="false"/>
                                  <w:pageBreakBefore w:val="false"/>
                                  <w:widowControl w:val="false"/>
                                  <w:numPr>
                                    <w:ilvl w:val="0"/>
                                    <w:numId w:val="0"/>
                                  </w:numPr>
                                  <w:kinsoku/>
                                  <w:wordWrap/>
                                  <w:overflowPunct/>
                                  <w:topLinePunct w:val="false"/>
                                  <w:autoSpaceDE/>
                                  <w:autoSpaceDN/>
                                  <w:bidi w:val="false"/>
                                  <w:adjustRightInd/>
                                  <w:snapToGrid/>
                                  <w:spacing w:lineRule="exact" w:line="360"/>
                                  <w:ind w:leftChars="0"/>
                                  <w:textAlignment w:val="auto"/>
                                  <w:rPr>
                                    <w:rFonts w:ascii="汉仪旗黑-75S" w:cs="汉仪旗黑-75S" w:eastAsia="汉仪旗黑-75S" w:hAnsi="汉仪旗黑-75S" w:hint="eastAsia"/>
                                    <w:color w:val="000000"/>
                                    <w:sz w:val="21"/>
                                    <w:szCs w:val="21"/>
                                    <w:u w:val="none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ascii="汉仪旗黑-75S" w:cs="汉仪旗黑-75S" w:eastAsia="汉仪旗黑-75S" w:hAnsi="汉仪旗黑-75S" w:hint="eastAsia"/>
                                    <w:color w:val="3b3838"/>
                                    <w:sz w:val="21"/>
                                    <w:szCs w:val="21"/>
                                    <w:lang w:val="en-US" w:eastAsia="zh-CN"/>
                                  </w:rPr>
                                  <w:fldChar w:fldCharType="end"/>
                                </w:r>
                              </w:p>
                              <w:p>
                                <w:pPr>
                                  <w:pStyle w:val="style0"/>
                                  <w:keepNext w:val="false"/>
                                  <w:keepLines w:val="false"/>
                                  <w:pageBreakBefore w:val="false"/>
                                  <w:widowControl w:val="false"/>
                                  <w:numPr>
                                    <w:ilvl w:val="0"/>
                                    <w:numId w:val="0"/>
                                  </w:numPr>
                                  <w:kinsoku/>
                                  <w:wordWrap/>
                                  <w:overflowPunct/>
                                  <w:topLinePunct w:val="false"/>
                                  <w:autoSpaceDE/>
                                  <w:autoSpaceDN/>
                                  <w:bidi w:val="false"/>
                                  <w:adjustRightInd/>
                                  <w:snapToGrid/>
                                  <w:spacing w:lineRule="exact" w:line="360"/>
                                  <w:ind w:leftChars="0"/>
                                  <w:textAlignment w:val="auto"/>
                                  <w:rPr>
                                    <w:rFonts w:ascii="汉仪旗黑-75S" w:cs="汉仪旗黑-75S" w:eastAsia="汉仪旗黑-75S" w:hAnsi="汉仪旗黑-75S" w:hint="default"/>
                                    <w:color w:val="000000"/>
                                    <w:sz w:val="21"/>
                                    <w:szCs w:val="21"/>
                                    <w:u w:val="none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pStyle w:val="style0"/>
                                  <w:keepNext w:val="false"/>
                                  <w:keepLines w:val="false"/>
                                  <w:pageBreakBefore w:val="false"/>
                                  <w:widowControl w:val="false"/>
                                  <w:kinsoku/>
                                  <w:wordWrap/>
                                  <w:overflowPunct/>
                                  <w:topLinePunct w:val="false"/>
                                  <w:autoSpaceDE/>
                                  <w:autoSpaceDN/>
                                  <w:bidi w:val="false"/>
                                  <w:adjustRightInd/>
                                  <w:snapToGrid/>
                                  <w:spacing w:lineRule="exact" w:line="360"/>
                                  <w:textAlignment w:val="auto"/>
                                  <w:rPr>
                                    <w:rFonts w:ascii="汉仪旗黑-75S" w:cs="汉仪旗黑-75S" w:eastAsia="汉仪旗黑-75S" w:hAnsi="汉仪旗黑-75S" w:hint="eastAsia"/>
                                    <w:color w:val="000000"/>
                                    <w:sz w:val="21"/>
                                    <w:szCs w:val="21"/>
                                    <w:u w:val="none"/>
                                    <w:lang w:val="en-US" w:eastAsia="zh-CN"/>
                                  </w:rPr>
                                </w:pPr>
                              </w:p>
                            </w:txbxContent>
                          </wps:txbx>
                          <wps:bodyPr lIns="91440" rIns="91440" tIns="45720" bIns="45720" vert="horz" anchor="t" wrap="square">
                            <a:prstTxWarp prst="textNoShape"/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1046" filled="f" stroked="f" style="position:absolute;margin-left:-47.3pt;margin-top:-39.85pt;width:380.3pt;height:116.3pt;z-index:11;mso-position-horizontal-relative:text;mso-position-vertical-relative:text;mso-width-relative:page;mso-height-relative:page;mso-wrap-distance-left:0.0pt;mso-wrap-distance-right:0.0pt;visibility:visible;" coordsize="7606,2326" coordorigin="6032,926">
                <v:group id="1047" filled="f" stroked="f" style="position:absolute;left:6032;top:926;width:7606;height:1186;z-index:2;mso-position-horizontal-relative:page;mso-position-vertical-relative:page;mso-width-relative:page;mso-height-relative:page;visibility:visible;" coordsize="7606,1186" coordorigin="12833,1466">
                  <v:rect id="1048" filled="f" stroked="f" style="position:absolute;left:12833;top:1466;width:2381;height:1186;z-index:2;mso-position-horizontal-relative:page;mso-position-vertical-relative:page;mso-width-relative:page;mso-height-relative:page;visibility:visible;">
                    <v:stroke on="f" weight="0.5pt"/>
                    <v:fill/>
                    <v:textbox inset="7.2pt,3.6pt,7.2pt,3.6pt">
                      <w:txbxContent>
                        <w:p>
                          <w:pPr>
                            <w:pStyle w:val="style0"/>
                            <w:keepNext w:val="false"/>
                            <w:keepLines w:val="false"/>
                            <w:pageBreakBefore w:val="false"/>
                            <w:widowControl w:val="false"/>
                            <w:kinsoku/>
                            <w:wordWrap/>
                            <w:overflowPunct/>
                            <w:topLinePunct w:val="false"/>
                            <w:autoSpaceDE/>
                            <w:autoSpaceDN/>
                            <w:bidi w:val="false"/>
                            <w:adjustRightInd/>
                            <w:snapToGrid/>
                            <w:spacing w:lineRule="auto" w:line="240"/>
                            <w:jc w:val="left"/>
                            <w:textAlignment w:val="auto"/>
                            <w:rPr>
                              <w:rFonts w:ascii="汉仪旗黑-75S" w:cs="汉仪旗黑-75S" w:eastAsia="汉仪旗黑-75S" w:hAnsi="汉仪旗黑-75S" w:hint="default"/>
                              <w:b w:val="false"/>
                              <w:bCs w:val="false"/>
                              <w:color w:val="000000"/>
                              <w:sz w:val="64"/>
                              <w:szCs w:val="64"/>
                              <w:lang w:val="en-US" w:eastAsia="zh-CN"/>
                            </w:rPr>
                          </w:pPr>
                          <w:r>
                            <w:rPr>
                              <w:rFonts w:ascii="汉仪旗黑-75S" w:cs="汉仪旗黑-75S" w:eastAsia="汉仪旗黑-75S" w:hAnsi="汉仪旗黑-75S" w:hint="eastAsia"/>
                              <w:b w:val="false"/>
                              <w:bCs w:val="false"/>
                              <w:color w:val="000000"/>
                              <w:sz w:val="64"/>
                              <w:szCs w:val="64"/>
                              <w:lang w:val="en-US" w:eastAsia="zh-CN"/>
                            </w:rPr>
                            <w:t>张帅</w:t>
                          </w:r>
                        </w:p>
                      </w:txbxContent>
                    </v:textbox>
                  </v:rect>
                  <v:rect id="1049" filled="f" stroked="f" style="position:absolute;left:15301;top:1904;width:5138;height:621;z-index:3;mso-position-horizontal-relative:page;mso-position-vertical-relative:page;mso-width-relative:page;mso-height-relative:page;visibility:visible;">
                    <v:stroke on="f" weight="0.5pt"/>
                    <v:fill/>
                    <v:textbox inset="7.2pt,3.6pt,7.2pt,3.6pt">
                      <w:txbxContent>
                        <w:p>
                          <w:pPr>
                            <w:pStyle w:val="style94"/>
                            <w:keepNext w:val="false"/>
                            <w:keepLines w:val="false"/>
                            <w:pageBreakBefore w:val="false"/>
                            <w:widowControl/>
                            <w:tabs>
                              <w:tab w:val="left" w:leader="none" w:pos="420"/>
                              <w:tab w:val="left" w:leader="none" w:pos="1890"/>
                              <w:tab w:val="left" w:leader="none" w:pos="2100"/>
                            </w:tabs>
                            <w:kinsoku/>
                            <w:wordWrap/>
                            <w:overflowPunct/>
                            <w:topLinePunct w:val="false"/>
                            <w:autoSpaceDE/>
                            <w:autoSpaceDN/>
                            <w:bidi w:val="false"/>
                            <w:adjustRightInd/>
                            <w:snapToGrid/>
                            <w:spacing w:before="0" w:beforeAutospacing="false" w:after="0" w:afterAutospacing="false" w:lineRule="exact" w:line="400"/>
                            <w:jc w:val="both"/>
                            <w:textAlignment w:val="baseline"/>
                            <w:rPr>
                              <w:rFonts w:ascii="汉仪旗黑-75S" w:cs="汉仪旗黑-75S" w:eastAsia="汉仪旗黑-75S" w:hAnsi="汉仪旗黑-75S" w:hint="default"/>
                              <w:b w:val="false"/>
                              <w:bCs w:val="false"/>
                              <w:color w:val="000000"/>
                              <w:kern w:val="24"/>
                              <w:sz w:val="22"/>
                              <w:szCs w:val="22"/>
                              <w:lang w:val="en-US" w:eastAsia="zh-CN"/>
                            </w:rPr>
                          </w:pPr>
                          <w:r>
                            <w:rPr>
                              <w:rFonts w:ascii="汉仪旗黑-75S" w:cs="汉仪旗黑-75S" w:eastAsia="汉仪旗黑-75S" w:hAnsi="汉仪旗黑-75S" w:hint="eastAsia"/>
                              <w:b w:val="false"/>
                              <w:bCs w:val="false"/>
                              <w:color w:val="000000"/>
                              <w:kern w:val="24"/>
                              <w:sz w:val="22"/>
                              <w:szCs w:val="22"/>
                              <w:lang w:val="en-US" w:eastAsia="zh-CN"/>
                            </w:rPr>
                            <w:t>意向岗位</w:t>
                          </w:r>
                          <w:r>
                            <w:rPr>
                              <w:rFonts w:ascii="汉仪旗黑-75S" w:cs="汉仪旗黑-75S" w:eastAsia="汉仪旗黑-75S" w:hAnsi="汉仪旗黑-75S" w:hint="eastAsia"/>
                              <w:b w:val="false"/>
                              <w:bCs w:val="false"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：</w:t>
                          </w:r>
                          <w:r>
                            <w:rPr>
                              <w:rFonts w:cs="汉仪旗黑-75S" w:eastAsia="汉仪旗黑-75S" w:hAnsi="汉仪旗黑-75S" w:hint="default"/>
                              <w:b w:val="false"/>
                              <w:bCs w:val="false"/>
                              <w:color w:val="000000"/>
                              <w:kern w:val="24"/>
                              <w:sz w:val="22"/>
                              <w:szCs w:val="22"/>
                              <w:lang w:val="en-US"/>
                            </w:rPr>
                            <w:t>C++</w:t>
                          </w:r>
                          <w:r>
                            <w:rPr>
                              <w:rFonts w:ascii="汉仪旗黑-75S" w:cs="汉仪旗黑-75S" w:eastAsia="汉仪旗黑-75S" w:hAnsi="汉仪旗黑-75S" w:hint="eastAsia"/>
                              <w:b w:val="false"/>
                              <w:bCs w:val="false"/>
                              <w:color w:val="000000"/>
                              <w:kern w:val="24"/>
                              <w:sz w:val="22"/>
                              <w:szCs w:val="22"/>
                              <w:lang w:val="en-US" w:eastAsia="zh-CN"/>
                            </w:rPr>
                            <w:t>开发</w:t>
                          </w:r>
                        </w:p>
                        <w:p>
                          <w:pPr>
                            <w:pStyle w:val="style0"/>
                            <w:rPr>
                              <w:rFonts w:ascii="汉仪旗黑-75S" w:cs="汉仪旗黑-75S" w:eastAsia="汉仪旗黑-75S" w:hAnsi="汉仪旗黑-75S" w:hint="eastAsia"/>
                              <w:color w:val="000000"/>
                              <w:lang w:val="en-US" w:eastAsia="zh-CN"/>
                            </w:rPr>
                          </w:pPr>
                        </w:p>
                      </w:txbxContent>
                    </v:textbox>
                  </v:rect>
                  <v:fill/>
                </v:group>
                <v:group id="1050" filled="f" stroked="f" style="position:absolute;left:6032;top:2269;width:7418;height:983;z-index:3;mso-position-horizontal-relative:page;mso-position-vertical-relative:page;mso-width-relative:page;mso-height-relative:page;visibility:visible;" coordsize="7418,983" coordorigin="6032,2269">
                  <v:rect id="1051" filled="f" stroked="f" style="position:absolute;left:6032;top:2269;width:2717;height:945;z-index:2;mso-position-horizontal-relative:page;mso-position-vertical-relative:page;mso-width-relative:page;mso-height-relative:page;visibility:visible;">
                    <v:stroke on="f" weight="0.5pt"/>
                    <v:fill/>
                    <v:textbox inset="7.2pt,3.6pt,7.2pt,3.6pt">
                      <w:txbxContent>
                        <w:p>
                          <w:pPr>
                            <w:pStyle w:val="style0"/>
                            <w:keepNext w:val="false"/>
                            <w:keepLines w:val="false"/>
                            <w:pageBreakBefore w:val="false"/>
                            <w:widowControl w:val="false"/>
                            <w:numPr>
                              <w:ilvl w:val="0"/>
                              <w:numId w:val="0"/>
                            </w:numPr>
                            <w:kinsoku/>
                            <w:wordWrap/>
                            <w:overflowPunct/>
                            <w:topLinePunct w:val="false"/>
                            <w:autoSpaceDE/>
                            <w:autoSpaceDN/>
                            <w:bidi w:val="false"/>
                            <w:adjustRightInd/>
                            <w:snapToGrid/>
                            <w:spacing w:lineRule="exact" w:line="360"/>
                            <w:ind w:leftChars="0"/>
                            <w:textAlignment w:val="auto"/>
                            <w:rPr>
                              <w:rFonts w:ascii="汉仪旗黑-75S" w:cs="汉仪旗黑-75S" w:eastAsia="汉仪旗黑-75S" w:hAnsi="汉仪旗黑-75S" w:hint="default"/>
                              <w:color w:val="000000"/>
                              <w:sz w:val="21"/>
                              <w:szCs w:val="21"/>
                              <w:u w:val="none"/>
                              <w:lang w:val="en-US" w:eastAsia="zh-CN"/>
                            </w:rPr>
                          </w:pPr>
                          <w:r>
                            <w:rPr>
                              <w:rFonts w:ascii="汉仪旗黑-75S" w:cs="汉仪旗黑-75S" w:eastAsia="汉仪旗黑-75S" w:hAnsi="汉仪旗黑-75S" w:hint="eastAsia"/>
                              <w:color w:val="000000"/>
                              <w:sz w:val="21"/>
                              <w:szCs w:val="21"/>
                              <w:u w:val="none"/>
                              <w:lang w:val="en-US" w:eastAsia="zh-CN"/>
                            </w:rPr>
                            <w:t>生日：2002/02/17</w:t>
                          </w:r>
                        </w:p>
                        <w:p>
                          <w:pPr>
                            <w:pStyle w:val="style0"/>
                            <w:keepNext w:val="false"/>
                            <w:keepLines w:val="false"/>
                            <w:pageBreakBefore w:val="false"/>
                            <w:widowControl w:val="false"/>
                            <w:numPr>
                              <w:ilvl w:val="0"/>
                              <w:numId w:val="0"/>
                            </w:numPr>
                            <w:kinsoku/>
                            <w:wordWrap/>
                            <w:overflowPunct/>
                            <w:topLinePunct w:val="false"/>
                            <w:autoSpaceDE/>
                            <w:autoSpaceDN/>
                            <w:bidi w:val="false"/>
                            <w:adjustRightInd/>
                            <w:snapToGrid/>
                            <w:spacing w:lineRule="exact" w:line="360"/>
                            <w:ind w:leftChars="0"/>
                            <w:textAlignment w:val="auto"/>
                            <w:rPr>
                              <w:rFonts w:ascii="汉仪旗黑-75S" w:cs="汉仪旗黑-75S" w:eastAsia="汉仪旗黑-75S" w:hAnsi="汉仪旗黑-75S" w:hint="eastAsia"/>
                              <w:color w:val="000000"/>
                              <w:sz w:val="21"/>
                              <w:szCs w:val="21"/>
                              <w:u w:val="none"/>
                              <w:lang w:val="en-US" w:eastAsia="zh-CN"/>
                            </w:rPr>
                          </w:pPr>
                          <w:r>
                            <w:rPr>
                              <w:rFonts w:ascii="汉仪旗黑-75S" w:cs="汉仪旗黑-75S" w:eastAsia="汉仪旗黑-75S" w:hAnsi="汉仪旗黑-75S" w:hint="eastAsia"/>
                              <w:color w:val="000000"/>
                              <w:sz w:val="21"/>
                              <w:szCs w:val="21"/>
                              <w:u w:val="none"/>
                              <w:lang w:val="en-US" w:eastAsia="zh-CN"/>
                            </w:rPr>
                            <w:t xml:space="preserve">电话：15704588989     </w:t>
                          </w:r>
                        </w:p>
                        <w:p>
                          <w:pPr>
                            <w:pStyle w:val="style0"/>
                            <w:keepNext w:val="false"/>
                            <w:keepLines w:val="false"/>
                            <w:pageBreakBefore w:val="false"/>
                            <w:widowControl w:val="false"/>
                            <w:kinsoku/>
                            <w:wordWrap/>
                            <w:overflowPunct/>
                            <w:topLinePunct w:val="false"/>
                            <w:autoSpaceDE/>
                            <w:autoSpaceDN/>
                            <w:bidi w:val="false"/>
                            <w:adjustRightInd/>
                            <w:snapToGrid/>
                            <w:spacing w:lineRule="exact" w:line="360"/>
                            <w:textAlignment w:val="auto"/>
                            <w:rPr>
                              <w:rFonts w:ascii="汉仪旗黑-75S" w:cs="汉仪旗黑-75S" w:eastAsia="汉仪旗黑-75S" w:hAnsi="汉仪旗黑-75S" w:hint="eastAsia"/>
                              <w:color w:val="000000"/>
                              <w:sz w:val="21"/>
                              <w:szCs w:val="21"/>
                              <w:u w:val="none"/>
                              <w:lang w:val="en-US" w:eastAsia="zh-CN"/>
                            </w:rPr>
                          </w:pPr>
                        </w:p>
                      </w:txbxContent>
                    </v:textbox>
                  </v:rect>
                  <v:rect id="1052" filled="f" stroked="f" style="position:absolute;left:8507;top:2269;width:4943;height:983;z-index:3;mso-position-horizontal-relative:page;mso-position-vertical-relative:page;mso-width-relative:page;mso-height-relative:page;visibility:visible;">
                    <v:stroke on="f" weight="0.5pt"/>
                    <v:fill/>
                    <v:textbox inset="7.2pt,3.6pt,7.2pt,3.6pt">
                      <w:txbxContent>
                        <w:p>
                          <w:pPr>
                            <w:pStyle w:val="style0"/>
                            <w:keepNext w:val="false"/>
                            <w:keepLines w:val="false"/>
                            <w:pageBreakBefore w:val="false"/>
                            <w:widowControl w:val="false"/>
                            <w:numPr>
                              <w:ilvl w:val="0"/>
                              <w:numId w:val="0"/>
                            </w:numPr>
                            <w:kinsoku/>
                            <w:wordWrap/>
                            <w:overflowPunct/>
                            <w:topLinePunct w:val="false"/>
                            <w:autoSpaceDE/>
                            <w:autoSpaceDN/>
                            <w:bidi w:val="false"/>
                            <w:adjustRightInd/>
                            <w:snapToGrid/>
                            <w:spacing w:lineRule="exact" w:line="360"/>
                            <w:ind w:leftChars="0"/>
                            <w:textAlignment w:val="auto"/>
                            <w:rPr>
                              <w:rFonts w:ascii="汉仪旗黑-75S" w:cs="汉仪旗黑-75S" w:eastAsia="汉仪旗黑-75S" w:hAnsi="汉仪旗黑-75S" w:hint="default"/>
                              <w:color w:val="000000"/>
                              <w:sz w:val="21"/>
                              <w:szCs w:val="21"/>
                              <w:u w:val="none"/>
                              <w:lang w:val="en-US" w:eastAsia="zh-CN"/>
                            </w:rPr>
                          </w:pPr>
                          <w:r>
                            <w:rPr>
                              <w:rFonts w:ascii="汉仪旗黑-75S" w:cs="汉仪旗黑-75S" w:eastAsia="汉仪旗黑-75S" w:hAnsi="汉仪旗黑-75S" w:hint="eastAsia"/>
                              <w:color w:val="000000"/>
                              <w:sz w:val="21"/>
                              <w:szCs w:val="21"/>
                              <w:u w:val="none"/>
                              <w:lang w:val="en-US" w:eastAsia="zh-CN"/>
                            </w:rPr>
                            <w:t>现居：黑龙江省伊春市</w:t>
                          </w:r>
                        </w:p>
                        <w:p>
                          <w:pPr>
                            <w:pStyle w:val="style0"/>
                            <w:keepNext w:val="false"/>
                            <w:keepLines w:val="false"/>
                            <w:pageBreakBefore w:val="false"/>
                            <w:widowControl w:val="false"/>
                            <w:numPr>
                              <w:ilvl w:val="0"/>
                              <w:numId w:val="0"/>
                            </w:numPr>
                            <w:kinsoku/>
                            <w:wordWrap/>
                            <w:overflowPunct/>
                            <w:topLinePunct w:val="false"/>
                            <w:autoSpaceDE/>
                            <w:autoSpaceDN/>
                            <w:bidi w:val="false"/>
                            <w:adjustRightInd/>
                            <w:snapToGrid/>
                            <w:spacing w:lineRule="exact" w:line="400"/>
                            <w:ind w:leftChars="0"/>
                            <w:textAlignment w:val="auto"/>
                            <w:rPr>
                              <w:rFonts w:ascii="汉仪旗黑-75S" w:cs="汉仪旗黑-75S" w:eastAsia="汉仪旗黑-75S" w:hAnsi="汉仪旗黑-75S" w:hint="default"/>
                              <w:color w:val="3b3838"/>
                              <w:sz w:val="21"/>
                              <w:szCs w:val="21"/>
                              <w:u w:val="none"/>
                              <w:lang w:val="en-US" w:eastAsia="zh-CN"/>
                            </w:rPr>
                          </w:pPr>
                          <w:r>
                            <w:rPr>
                              <w:rFonts w:ascii="汉仪旗黑-75S" w:cs="汉仪旗黑-75S" w:eastAsia="汉仪旗黑-75S" w:hAnsi="汉仪旗黑-75S" w:hint="eastAsia"/>
                              <w:color w:val="000000"/>
                              <w:sz w:val="21"/>
                              <w:szCs w:val="21"/>
                              <w:u w:val="none"/>
                            </w:rPr>
                            <w:t>邮箱：</w:t>
                          </w:r>
                          <w:r>
                            <w:rPr>
                              <w:rFonts w:ascii="汉仪旗黑-75S" w:cs="汉仪旗黑-75S" w:eastAsia="汉仪旗黑-75S" w:hAnsi="汉仪旗黑-75S" w:hint="eastAsia"/>
                              <w:color w:val="3b3838"/>
                              <w:sz w:val="21"/>
                              <w:szCs w:val="21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ascii="汉仪旗黑-75S" w:cs="汉仪旗黑-75S" w:eastAsia="汉仪旗黑-75S" w:hAnsi="汉仪旗黑-75S" w:hint="eastAsia"/>
                              <w:color w:val="3b3838"/>
                              <w:sz w:val="21"/>
                              <w:szCs w:val="21"/>
                              <w:lang w:val="en-US" w:eastAsia="zh-CN"/>
                            </w:rPr>
                            <w:instrText xml:space="preserve"> HYPERLINK "mailto:123456@126.com" </w:instrText>
                          </w:r>
                          <w:r>
                            <w:rPr>
                              <w:rFonts w:ascii="汉仪旗黑-75S" w:cs="汉仪旗黑-75S" w:eastAsia="汉仪旗黑-75S" w:hAnsi="汉仪旗黑-75S" w:hint="eastAsia"/>
                              <w:color w:val="3b3838"/>
                              <w:sz w:val="21"/>
                              <w:szCs w:val="21"/>
                              <w:lang w:val="en-US" w:eastAsia="zh-CN"/>
                            </w:rPr>
                            <w:fldChar w:fldCharType="separate"/>
                          </w:r>
                          <w:r>
                            <w:rPr>
                              <w:rFonts w:ascii="汉仪旗黑-75S" w:cs="汉仪旗黑-75S" w:eastAsia="汉仪旗黑-75S" w:hAnsi="汉仪旗黑-75S" w:hint="eastAsia"/>
                              <w:color w:val="3b3838"/>
                              <w:sz w:val="21"/>
                              <w:szCs w:val="21"/>
                              <w:lang w:val="en-US" w:eastAsia="zh-CN"/>
                            </w:rPr>
                            <w:t>zs1720172563@gmail.com</w:t>
                          </w:r>
                        </w:p>
                        <w:p>
                          <w:pPr>
                            <w:pStyle w:val="style0"/>
                            <w:keepNext w:val="false"/>
                            <w:keepLines w:val="false"/>
                            <w:pageBreakBefore w:val="false"/>
                            <w:widowControl w:val="false"/>
                            <w:numPr>
                              <w:ilvl w:val="0"/>
                              <w:numId w:val="0"/>
                            </w:numPr>
                            <w:kinsoku/>
                            <w:wordWrap/>
                            <w:overflowPunct/>
                            <w:topLinePunct w:val="false"/>
                            <w:autoSpaceDE/>
                            <w:autoSpaceDN/>
                            <w:bidi w:val="false"/>
                            <w:adjustRightInd/>
                            <w:snapToGrid/>
                            <w:spacing w:lineRule="exact" w:line="360"/>
                            <w:ind w:leftChars="0"/>
                            <w:textAlignment w:val="auto"/>
                            <w:rPr>
                              <w:rFonts w:ascii="汉仪旗黑-75S" w:cs="汉仪旗黑-75S" w:eastAsia="汉仪旗黑-75S" w:hAnsi="汉仪旗黑-75S" w:hint="eastAsia"/>
                              <w:color w:val="000000"/>
                              <w:sz w:val="21"/>
                              <w:szCs w:val="21"/>
                              <w:u w:val="none"/>
                              <w:lang w:val="en-US" w:eastAsia="zh-CN"/>
                            </w:rPr>
                          </w:pPr>
                          <w:r>
                            <w:rPr>
                              <w:rFonts w:ascii="汉仪旗黑-75S" w:cs="汉仪旗黑-75S" w:eastAsia="汉仪旗黑-75S" w:hAnsi="汉仪旗黑-75S" w:hint="eastAsia"/>
                              <w:color w:val="3b3838"/>
                              <w:sz w:val="21"/>
                              <w:szCs w:val="21"/>
                              <w:lang w:val="en-US" w:eastAsia="zh-CN"/>
                            </w:rPr>
                            <w:fldChar w:fldCharType="end"/>
                          </w:r>
                        </w:p>
                        <w:p>
                          <w:pPr>
                            <w:pStyle w:val="style0"/>
                            <w:keepNext w:val="false"/>
                            <w:keepLines w:val="false"/>
                            <w:pageBreakBefore w:val="false"/>
                            <w:widowControl w:val="false"/>
                            <w:numPr>
                              <w:ilvl w:val="0"/>
                              <w:numId w:val="0"/>
                            </w:numPr>
                            <w:kinsoku/>
                            <w:wordWrap/>
                            <w:overflowPunct/>
                            <w:topLinePunct w:val="false"/>
                            <w:autoSpaceDE/>
                            <w:autoSpaceDN/>
                            <w:bidi w:val="false"/>
                            <w:adjustRightInd/>
                            <w:snapToGrid/>
                            <w:spacing w:lineRule="exact" w:line="360"/>
                            <w:ind w:leftChars="0"/>
                            <w:textAlignment w:val="auto"/>
                            <w:rPr>
                              <w:rFonts w:ascii="汉仪旗黑-75S" w:cs="汉仪旗黑-75S" w:eastAsia="汉仪旗黑-75S" w:hAnsi="汉仪旗黑-75S" w:hint="default"/>
                              <w:color w:val="000000"/>
                              <w:sz w:val="21"/>
                              <w:szCs w:val="21"/>
                              <w:u w:val="none"/>
                              <w:lang w:val="en-US" w:eastAsia="zh-CN"/>
                            </w:rPr>
                          </w:pPr>
                        </w:p>
                        <w:p>
                          <w:pPr>
                            <w:pStyle w:val="style0"/>
                            <w:keepNext w:val="false"/>
                            <w:keepLines w:val="false"/>
                            <w:pageBreakBefore w:val="false"/>
                            <w:widowControl w:val="false"/>
                            <w:kinsoku/>
                            <w:wordWrap/>
                            <w:overflowPunct/>
                            <w:topLinePunct w:val="false"/>
                            <w:autoSpaceDE/>
                            <w:autoSpaceDN/>
                            <w:bidi w:val="false"/>
                            <w:adjustRightInd/>
                            <w:snapToGrid/>
                            <w:spacing w:lineRule="exact" w:line="360"/>
                            <w:textAlignment w:val="auto"/>
                            <w:rPr>
                              <w:rFonts w:ascii="汉仪旗黑-75S" w:cs="汉仪旗黑-75S" w:eastAsia="汉仪旗黑-75S" w:hAnsi="汉仪旗黑-75S" w:hint="eastAsia"/>
                              <w:color w:val="000000"/>
                              <w:sz w:val="21"/>
                              <w:szCs w:val="21"/>
                              <w:u w:val="none"/>
                              <w:lang w:val="en-US" w:eastAsia="zh-CN"/>
                            </w:rPr>
                          </w:pPr>
                        </w:p>
                      </w:txbxContent>
                    </v:textbox>
                  </v:rect>
                  <v:fill/>
                </v:group>
                <v:fill/>
              </v:group>
            </w:pict>
          </mc:Fallback>
        </mc:AlternateContent>
      </w:r>
    </w:p>
    <w:p>
      <w:pPr>
        <w:pStyle w:val="style0"/>
        <w:tabs>
          <w:tab w:val="left" w:leader="none" w:pos="1935"/>
        </w:tabs>
        <w:bidi w:val="false"/>
        <w:jc w:val="left"/>
        <w:rPr>
          <w:rFonts w:ascii="Calibri" w:cs="宋体" w:eastAsia="宋体" w:hAnsi="Calibri"/>
          <w:kern w:val="2"/>
          <w:sz w:val="21"/>
          <w:szCs w:val="24"/>
          <w:lang w:val="en-US" w:bidi="ar-SA" w:eastAsia="zh-CN"/>
        </w:rPr>
      </w:pPr>
      <w:r>
        <w:rPr/>
        <mc:AlternateContent>
          <mc:Choice Requires="wps">
            <w:drawing>
              <wp:anchor distT="0" distB="0" distL="0" distR="0" simplePos="false" relativeHeight="4" behindDoc="false" locked="false" layoutInCell="true" allowOverlap="true">
                <wp:simplePos x="0" y="0"/>
                <wp:positionH relativeFrom="column">
                  <wp:posOffset>-580390</wp:posOffset>
                </wp:positionH>
                <wp:positionV relativeFrom="paragraph">
                  <wp:posOffset>4918075</wp:posOffset>
                </wp:positionV>
                <wp:extent cx="6605905" cy="2758440"/>
                <wp:effectExtent l="0" t="0" r="0" b="0"/>
                <wp:wrapNone/>
                <wp:docPr id="1053" name="文本框 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605905" cy="2758440"/>
                        </a:xfrm>
                        <a:prstGeom prst="rect"/>
                        <a:ln>
                          <a:noFill/>
                        </a:ln>
                      </wps:spPr>
                      <wps:txbx id="1053">
                        <w:txbxContent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400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000000"/>
                                <w:kern w:val="24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2f5597"/>
                                <w:sz w:val="22"/>
                                <w:szCs w:val="22"/>
                                <w:lang w:val="en-US" w:eastAsia="zh-CN"/>
                              </w:rPr>
                              <w:t>C++高性能服务器框架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0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>项目内容：在 Ubuntu20.04 平台上，实现一个高性能、高并发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val="en-US" w:eastAsia="zh-CN"/>
                              </w:rPr>
                              <w:t>的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 xml:space="preserve">服务器框架，使用 vim、cmake 来进行编写和编译。 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="420" w:leftChars="0" w:hanging="420" w:firstLine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 xml:space="preserve">配置模块使用 yaml 格式进行配置和存储。 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="420" w:leftChars="0" w:hanging="420" w:firstLine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 xml:space="preserve">日志模块仿照 log4cpp 进行日志输出。 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="420" w:leftChars="0" w:hanging="420" w:firstLine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 xml:space="preserve">协程模块使用 uContext 来进行实现。 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="420" w:leftChars="0" w:hanging="420" w:firstLine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 xml:space="preserve">协程调度模块将协程和线程结合使用，提高服务器性能。 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="420" w:leftChars="0" w:hanging="420" w:firstLine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 xml:space="preserve">Socket 模块对 Socket API 进行重写，使其支持协程操作。 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="420" w:leftChars="0" w:hanging="420" w:firstLine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 xml:space="preserve">Servlet 模块用于处理 HTTP 请求。 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400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kern w:val="24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style0"/>
                              <w:tabs>
                                <w:tab w:val="left" w:leader="none" w:pos="4253"/>
                              </w:tabs>
                              <w:snapToGrid w:val="false"/>
                              <w:rPr>
                                <w:rFonts w:ascii="微软雅黑" w:cs="Times New Roman" w:eastAsia="微软雅黑" w:hAnsi="微软雅黑" w:hint="default"/>
                                <w:b/>
                                <w:color w:val="414141"/>
                                <w:kern w:val="24"/>
                                <w:sz w:val="22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400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kern w:val="24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anchor="ctr" wrap="square"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53" filled="f" stroked="f" style="position:absolute;margin-left:-45.7pt;margin-top:387.25pt;width:520.15pt;height:217.2pt;z-index:4;mso-position-horizontal-relative:text;mso-position-vertical-relative:text;mso-width-relative:page;mso-height-relative:page;mso-wrap-distance-left:0.0pt;mso-wrap-distance-right:0.0pt;visibility:visible;v-text-anchor:middle;">
                <v:stroke on="f"/>
                <v:fill/>
                <v:textbox>
                  <w:txbxContent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400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000000"/>
                          <w:kern w:val="24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2f5597"/>
                          <w:sz w:val="22"/>
                          <w:szCs w:val="22"/>
                          <w:lang w:val="en-US" w:eastAsia="zh-CN"/>
                        </w:rPr>
                        <w:t>C++高性能服务器框架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0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>项目内容：在 Ubuntu20.04 平台上，实现一个高性能、高并发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val="en-US" w:eastAsia="zh-CN"/>
                        </w:rPr>
                        <w:t>的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 xml:space="preserve">服务器框架，使用 vim、cmake 来进行编写和编译。 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1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="420" w:leftChars="0" w:hanging="420" w:firstLine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 xml:space="preserve">配置模块使用 yaml 格式进行配置和存储。 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1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="420" w:leftChars="0" w:hanging="420" w:firstLine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 xml:space="preserve">日志模块仿照 log4cpp 进行日志输出。 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1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="420" w:leftChars="0" w:hanging="420" w:firstLine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 xml:space="preserve">协程模块使用 uContext 来进行实现。 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1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="420" w:leftChars="0" w:hanging="420" w:firstLine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 xml:space="preserve">协程调度模块将协程和线程结合使用，提高服务器性能。 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1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="420" w:leftChars="0" w:hanging="420" w:firstLine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 xml:space="preserve">Socket 模块对 Socket API 进行重写，使其支持协程操作。 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1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="420" w:leftChars="0" w:hanging="420" w:firstLine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 xml:space="preserve">Servlet 模块用于处理 HTTP 请求。 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400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kern w:val="24"/>
                          <w:sz w:val="22"/>
                          <w:szCs w:val="22"/>
                          <w:lang w:val="en-US" w:eastAsia="zh-CN"/>
                        </w:rPr>
                      </w:pPr>
                    </w:p>
                    <w:p>
                      <w:pPr>
                        <w:pStyle w:val="style0"/>
                        <w:tabs>
                          <w:tab w:val="left" w:leader="none" w:pos="4253"/>
                        </w:tabs>
                        <w:snapToGrid w:val="false"/>
                        <w:rPr>
                          <w:rFonts w:ascii="微软雅黑" w:cs="Times New Roman" w:eastAsia="微软雅黑" w:hAnsi="微软雅黑" w:hint="default"/>
                          <w:b/>
                          <w:color w:val="414141"/>
                          <w:kern w:val="24"/>
                          <w:sz w:val="22"/>
                          <w:lang w:val="en-US" w:eastAsia="zh-CN"/>
                        </w:rPr>
                      </w:pP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400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kern w:val="24"/>
                          <w:sz w:val="22"/>
                          <w:szCs w:val="22"/>
                          <w:lang w:val="en-US"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bookmarkStart w:id="0" w:name="_GoBack"/>
      <w:bookmarkEnd w:id="0"/>
      <w:r>
        <w:rPr/>
        <mc:AlternateContent>
          <mc:Choice Requires="wps">
            <w:drawing>
              <wp:anchor distT="0" distB="0" distL="0" distR="0" simplePos="false" relativeHeight="9" behindDoc="false" locked="false" layoutInCell="true" allowOverlap="true">
                <wp:simplePos x="0" y="0"/>
                <wp:positionH relativeFrom="column">
                  <wp:posOffset>-568325</wp:posOffset>
                </wp:positionH>
                <wp:positionV relativeFrom="paragraph">
                  <wp:posOffset>2411095</wp:posOffset>
                </wp:positionV>
                <wp:extent cx="6605905" cy="2199639"/>
                <wp:effectExtent l="0" t="0" r="0" b="0"/>
                <wp:wrapNone/>
                <wp:docPr id="1054" name="文本框 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605905" cy="2199639"/>
                        </a:xfrm>
                        <a:prstGeom prst="rect"/>
                        <a:ln>
                          <a:noFill/>
                        </a:ln>
                      </wps:spPr>
                      <wps:txbx id="1054">
                        <w:txbxContent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0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b w:val="false"/>
                                <w:bCs w:val="false"/>
                                <w:color w:val="000000"/>
                                <w:lang w:eastAsia="zh-CN"/>
                              </w:rPr>
                              <w:t>技能特长：C/C++，MySQL。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="420" w:leftChars="0" w:hanging="420" w:firstLine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>熟悉C/C++，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val="en-US" w:eastAsia="zh-CN"/>
                              </w:rPr>
                              <w:t>了解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>内存管理，STL常用容器，C++11常用特性(智能指针等)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="420" w:leftChars="0" w:hanging="420" w:firstLine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val="en-US" w:eastAsia="zh-CN"/>
                              </w:rPr>
                              <w:t>熟悉常用的数据结构与算法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="420" w:leftChars="0" w:hanging="420" w:firstLine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val="en-US" w:eastAsia="zh-CN"/>
                              </w:rPr>
                              <w:t>了解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>常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val="en-US" w:eastAsia="zh-CN"/>
                              </w:rPr>
                              <w:t>见的</w:t>
                            </w: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>设计模式(工厂模式，单例模式等)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="420" w:leftChars="0" w:hanging="420" w:firstLine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>熟悉Linux下vim开发环境，了解网络编程，IO多路复用，epoll等等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="420" w:leftChars="0" w:hanging="420" w:firstLine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>了解操作系统（进程、线程、锁以及内存管理等）。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="420" w:leftChars="0" w:hanging="420" w:firstLine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>了解计算机网络，熟悉 TCP/IP 协议，了解 HTTP/HTTPS 等协议。</w:t>
                            </w:r>
                          </w:p>
                          <w:p>
                            <w:pPr>
                              <w:pStyle w:val="style0"/>
                              <w:keepNext w:val="false"/>
                              <w:keepLines w:val="false"/>
                              <w:pageBreakBefore w:val="false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kinsoku/>
                              <w:wordWrap/>
                              <w:overflowPunct/>
                              <w:topLinePunct w:val="false"/>
                              <w:autoSpaceDE/>
                              <w:autoSpaceDN/>
                              <w:bidi w:val="false"/>
                              <w:adjustRightInd/>
                              <w:snapToGrid/>
                              <w:spacing w:lineRule="exact" w:line="360"/>
                              <w:ind w:left="420" w:leftChars="0" w:hanging="420" w:firstLineChars="0"/>
                              <w:jc w:val="left"/>
                              <w:textAlignment w:val="auto"/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汉仪旗黑-75S" w:cs="汉仪旗黑-75S" w:eastAsia="汉仪旗黑-75S" w:hAnsi="汉仪旗黑-75S" w:hint="eastAsia"/>
                                <w:color w:val="000000"/>
                                <w:lang w:eastAsia="zh-CN"/>
                              </w:rPr>
                              <w:t>了解 MySQL数据库，了解 MySQL事务，索引等。</w:t>
                            </w:r>
                          </w:p>
                        </w:txbxContent>
                      </wps:txbx>
                      <wps:bodyPr anchor="t" wrap="square"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54" filled="f" stroked="f" style="position:absolute;margin-left:-44.75pt;margin-top:189.85pt;width:520.15pt;height:173.2pt;z-index:9;mso-position-horizontal-relative:text;mso-position-vertical-relative:text;mso-width-relative:page;mso-height-relative:page;mso-wrap-distance-left:0.0pt;mso-wrap-distance-right:0.0pt;visibility:visible;">
                <v:stroke on="f"/>
                <v:fill/>
                <v:textbox>
                  <w:txbxContent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0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b w:val="false"/>
                          <w:bCs w:val="false"/>
                          <w:color w:val="000000"/>
                          <w:lang w:eastAsia="zh-CN"/>
                        </w:rPr>
                        <w:t>技能特长：C/C++，MySQL。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1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="420" w:leftChars="0" w:hanging="420" w:firstLine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>熟悉C/C++，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val="en-US" w:eastAsia="zh-CN"/>
                        </w:rPr>
                        <w:t>了解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>内存管理，STL常用容器，C++11常用特性(智能指针等)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1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="420" w:leftChars="0" w:hanging="420" w:firstLine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val="en-US" w:eastAsia="zh-CN"/>
                        </w:rPr>
                        <w:t>熟悉常用的数据结构与算法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1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="420" w:leftChars="0" w:hanging="420" w:firstLine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val="en-US" w:eastAsia="zh-CN"/>
                        </w:rPr>
                        <w:t>了解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>常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val="en-US" w:eastAsia="zh-CN"/>
                        </w:rPr>
                        <w:t>见的</w:t>
                      </w: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>设计模式(工厂模式，单例模式等)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1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="420" w:leftChars="0" w:hanging="420" w:firstLine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>熟悉Linux下vim开发环境，了解网络编程，IO多路复用，epoll等等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1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="420" w:leftChars="0" w:hanging="420" w:firstLine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>了解操作系统（进程、线程、锁以及内存管理等）。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1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="420" w:leftChars="0" w:hanging="420" w:firstLine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>了解计算机网络，熟悉 TCP/IP 协议，了解 HTTP/HTTPS 等协议。</w:t>
                      </w:r>
                    </w:p>
                    <w:p>
                      <w:pPr>
                        <w:pStyle w:val="style0"/>
                        <w:keepNext w:val="false"/>
                        <w:keepLines w:val="false"/>
                        <w:pageBreakBefore w:val="false"/>
                        <w:widowControl w:val="false"/>
                        <w:numPr>
                          <w:ilvl w:val="0"/>
                          <w:numId w:val="1"/>
                        </w:numPr>
                        <w:shd w:val="clear" w:color="auto" w:fill="auto"/>
                        <w:kinsoku/>
                        <w:wordWrap/>
                        <w:overflowPunct/>
                        <w:topLinePunct w:val="false"/>
                        <w:autoSpaceDE/>
                        <w:autoSpaceDN/>
                        <w:bidi w:val="false"/>
                        <w:adjustRightInd/>
                        <w:snapToGrid/>
                        <w:spacing w:lineRule="exact" w:line="360"/>
                        <w:ind w:left="420" w:leftChars="0" w:hanging="420" w:firstLineChars="0"/>
                        <w:jc w:val="left"/>
                        <w:textAlignment w:val="auto"/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汉仪旗黑-75S" w:cs="汉仪旗黑-75S" w:eastAsia="汉仪旗黑-75S" w:hAnsi="汉仪旗黑-75S" w:hint="eastAsia"/>
                          <w:color w:val="000000"/>
                          <w:lang w:eastAsia="zh-CN"/>
                        </w:rPr>
                        <w:t>了解 MySQL数据库，了解 MySQL事务，索引等。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g">
            <w:drawing>
              <wp:anchor distT="0" distB="0" distL="0" distR="0" simplePos="false" relativeHeight="7" behindDoc="false" locked="false" layoutInCell="true" allowOverlap="true">
                <wp:simplePos x="0" y="0"/>
                <wp:positionH relativeFrom="column">
                  <wp:posOffset>-815975</wp:posOffset>
                </wp:positionH>
                <wp:positionV relativeFrom="paragraph">
                  <wp:posOffset>4318000</wp:posOffset>
                </wp:positionV>
                <wp:extent cx="1778635" cy="513079"/>
                <wp:effectExtent l="0" t="0" r="0" b="635"/>
                <wp:wrapNone/>
                <wp:docPr id="1055" name="组合 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1778635" cy="513079"/>
                          <a:chOff x="2544" y="12280"/>
                          <a:chExt cx="2801" cy="808"/>
                        </a:xfrm>
                      </wpg:grpSpPr>
                      <wpg:grpSp>
                        <wpg:cNvGrpSpPr/>
                        <wpg:grpSpPr>
                          <a:xfrm>
                            <a:off x="2544" y="12490"/>
                            <a:ext cx="2470" cy="598"/>
                            <a:chOff x="0" y="0"/>
                            <a:chExt cx="1568450" cy="379960"/>
                          </a:xfrm>
                        </wpg:grpSpPr>
                        <wps:wsp>
                          <wps:cNvSpPr/>
                          <wps:spPr>
                            <a:xfrm rot="0">
                              <a:off x="0" y="0"/>
                              <a:ext cx="1568450" cy="233045"/>
                            </a:xfrm>
                            <a:prstGeom prst="rect"/>
                            <a:solidFill>
                              <a:srgbClr val="8496b0"/>
                            </a:solidFill>
                            <a:ln>
                              <a:noFill/>
                            </a:ln>
                          </wps:spPr>
                          <wps:bodyPr>
                            <a:prstTxWarp prst="textNoShape"/>
                          </wps:bodyPr>
                        </wps:wsp>
                        <wps:wsp>
                          <wps:cNvSpPr/>
                          <wps:spPr>
                            <a:xfrm rot="0">
                              <a:off x="0" y="224385"/>
                              <a:ext cx="217805" cy="155575"/>
                            </a:xfrm>
                            <a:custGeom>
                              <a:avLst/>
                              <a:gdLst/>
                              <a:ahLst/>
                              <a:rect l="l" t="t" r="r" b="b"/>
                              <a:pathLst>
                                <a:path w="343" h="245" stroke="1">
                                  <a:moveTo>
                                    <a:pt x="34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342" y="245"/>
                                  </a:lnTo>
                                  <a:lnTo>
                                    <a:pt x="34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3864"/>
                            </a:solidFill>
                            <a:ln>
                              <a:noFill/>
                            </a:ln>
                          </wps:spPr>
                          <wps:bodyPr>
                            <a:prstTxWarp prst="textNoShape"/>
                          </wps:bodyPr>
                        </wps:wsp>
                      </wpg:grpSp>
                      <wps:wsp>
                        <wps:cNvSpPr/>
                        <wps:spPr>
                          <a:xfrm rot="0">
                            <a:off x="3461" y="12280"/>
                            <a:ext cx="1885" cy="669"/>
                          </a:xfrm>
                          <a:prstGeom prst="rect"/>
                          <a:ln>
                            <a:noFill/>
                          </a:ln>
                        </wps:spPr>
                        <wps:txbx id="1059">
                          <w:txbxContent>
                            <w:p>
                              <w:pPr>
                                <w:pStyle w:val="style0"/>
                                <w:jc w:val="left"/>
                                <w:rPr>
                                  <w:rFonts w:ascii="汉仪旗黑-75S" w:cs="汉仪旗黑-75S" w:eastAsia="汉仪旗黑-75S" w:hAnsi="汉仪旗黑-75S" w:hint="default"/>
                                  <w:bCs/>
                                  <w:color w:val="ffffff"/>
                                  <w:sz w:val="26"/>
                                  <w:szCs w:val="2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ascii="汉仪旗黑-75S" w:cs="汉仪旗黑-75S" w:eastAsia="汉仪旗黑-75S" w:hAnsi="汉仪旗黑-75S" w:hint="eastAsia"/>
                                  <w:bCs/>
                                  <w:color w:val="ffffff"/>
                                  <w:sz w:val="26"/>
                                  <w:szCs w:val="26"/>
                                  <w:lang w:val="en-US" w:eastAsia="zh-CN"/>
                                </w:rPr>
                                <w:t>项目经历</w:t>
                              </w:r>
                            </w:p>
                          </w:txbxContent>
                        </wps:txbx>
                        <wps:bodyPr lIns="91440" rIns="91440" tIns="45720" bIns="45720" vert="horz" anchor="t" wrap="square">
                          <a:prstTxWarp prst="textNoShape"/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1055" filled="f" stroked="f" style="position:absolute;margin-left:-64.25pt;margin-top:340.0pt;width:140.05pt;height:40.4pt;z-index:7;mso-position-horizontal-relative:text;mso-position-vertical-relative:text;mso-width-relative:page;mso-height-relative:page;mso-wrap-distance-left:0.0pt;mso-wrap-distance-right:0.0pt;visibility:visible;" coordsize="2801,808" coordorigin="2544,12280">
                <v:group id="1056" filled="f" stroked="f" style="position:absolute;left:2544;top:12490;width:2470;height:598;z-index:2;mso-position-horizontal-relative:page;mso-position-vertical-relative:page;mso-width-relative:page;mso-height-relative:page;visibility:visible;" coordsize="1568450,379960">
                  <v:rect id="1057" fillcolor="#8496b0" stroked="f" style="position:absolute;left:0;top:0;width:1568450;height:233045;z-index:2;mso-position-horizontal-relative:page;mso-position-vertical-relative:page;mso-width-relative:page;mso-height-relative:page;visibility:visible;">
                    <v:stroke on="f"/>
                    <v:fill/>
                  </v:rect>
                  <v:shape id="1058" coordsize="343,245" path="m342,0l0,0l342,245l342,0xe" fillcolor="#1f3864" stroked="f" style="position:absolute;left:0;top:224385;width:217805;height:155575;z-index:3;mso-position-horizontal-relative:page;mso-position-vertical-relative:page;mso-width-relative:page;mso-height-relative:page;visibility:visible;">
                    <v:stroke on="f"/>
                    <v:fill/>
                    <v:path textboxrect="0,0,343,245" o:connectlocs="342,12380;0,12380;342,12625;342,12380"/>
                  </v:shape>
                  <v:fill/>
                </v:group>
                <v:rect id="1059" filled="f" stroked="f" style="position:absolute;left:3461;top:12280;width:1885;height:669;z-index:3;mso-position-horizontal-relative:page;mso-position-vertical-relative:page;mso-width-relative:page;mso-height-relative:page;visibility:visible;">
                  <v:stroke on="f" joinstyle="miter"/>
                  <v:fill/>
                  <v:textbox inset="7.2pt,3.6pt,7.2pt,3.6pt">
                    <w:txbxContent>
                      <w:p>
                        <w:pPr>
                          <w:pStyle w:val="style0"/>
                          <w:jc w:val="left"/>
                          <w:rPr>
                            <w:rFonts w:ascii="汉仪旗黑-75S" w:cs="汉仪旗黑-75S" w:eastAsia="汉仪旗黑-75S" w:hAnsi="汉仪旗黑-75S" w:hint="default"/>
                            <w:bCs/>
                            <w:color w:val="ffffff"/>
                            <w:sz w:val="26"/>
                            <w:szCs w:val="26"/>
                            <w:lang w:val="en-US" w:eastAsia="zh-CN"/>
                          </w:rPr>
                        </w:pPr>
                        <w:r>
                          <w:rPr>
                            <w:rFonts w:ascii="汉仪旗黑-75S" w:cs="汉仪旗黑-75S" w:eastAsia="汉仪旗黑-75S" w:hAnsi="汉仪旗黑-75S" w:hint="eastAsia"/>
                            <w:bCs/>
                            <w:color w:val="ffffff"/>
                            <w:sz w:val="26"/>
                            <w:szCs w:val="26"/>
                            <w:lang w:val="en-US" w:eastAsia="zh-CN"/>
                          </w:rPr>
                          <w:t>项目经历</w:t>
                        </w:r>
                      </w:p>
                    </w:txbxContent>
                  </v:textbox>
                </v:rect>
                <v:fill/>
              </v:group>
            </w:pict>
          </mc:Fallback>
        </mc:AlternateContent>
      </w:r>
      <w:r>
        <w:rPr>
          <w:rFonts w:cs="宋体" w:hint="eastAsia"/>
          <w:kern w:val="2"/>
          <w:sz w:val="21"/>
          <w:szCs w:val="24"/>
          <w:lang w:val="en-US" w:bidi="ar-SA" w:eastAsia="zh-CN"/>
        </w:rPr>
        <w:tab/>
      </w: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80"/>
    <w:family w:val="roman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  <w:font w:name="阿里巴巴普惠体 M">
    <w:altName w:val="宋体"/>
    <w:panose1 w:val="00020600040001010101"/>
    <w:charset w:val="86"/>
    <w:family w:val="roman"/>
    <w:pitch w:val="default"/>
    <w:sig w:usb0="00000000" w:usb1="00000000" w:usb2="0000001E" w:usb3="00000000" w:csb0="0004009F" w:csb1="00000000"/>
  </w:font>
  <w:font w:name="汉仪旗黑-75S">
    <w:altName w:val="汉仪旗黑-75S"/>
    <w:panose1 w:val="00020600040001010101"/>
    <w:charset w:val="86"/>
    <w:family w:val="auto"/>
    <w:pitch w:val="default"/>
    <w:sig w:usb0="A00002BF" w:usb1="3ACF7CFA" w:usb2="00000016" w:usb3="00000000" w:csb0="0004009F" w:csb1="DFD70000"/>
  </w:font>
  <w:font w:name="微软雅黑">
    <w:altName w:val="微软雅黑"/>
    <w:panose1 w:val="020b0503020002020204"/>
    <w:charset w:val="86"/>
    <w:family w:val="swiss"/>
    <w:pitch w:val="default"/>
    <w:sig w:usb0="80000287" w:usb1="2ACF3C50" w:usb2="00000016" w:usb3="00000000" w:csb0="0004001F" w:csb1="00000000"/>
  </w:font>
  <w:font w:name="Tahoma">
    <w:altName w:val="Tahoma"/>
    <w:panose1 w:val="020b0604030005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BDE6934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2f5597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60"/>
  <w:embedTrueTypeFonts/>
  <w:embedSystemFonts/>
  <w:attachedTemplate r:id="rId1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94">
    <w:name w:val="Normal (Web)"/>
    <w:basedOn w:val="style0"/>
    <w:next w:val="style94"/>
    <w:qFormat/>
    <w:uiPriority w:val="99"/>
    <w:pPr>
      <w:widowControl/>
      <w:spacing w:before="100" w:beforeAutospacing="true" w:after="100" w:afterAutospacing="true"/>
      <w:jc w:val="left"/>
    </w:pPr>
    <w:rPr>
      <w:rFonts w:ascii="Times New Roman" w:cs="Times New Roman" w:eastAsia="宋体" w:hAnsi="Times New Roman"/>
      <w:kern w:val="0"/>
      <w:sz w:val="24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_rels/settings.xml.rels><?xml version="1.0" encoding="UTF-8"?>
<Relationships xmlns="http://schemas.openxmlformats.org/package/2006/relationships"><Relationship Id="rId1" Type="http://schemas.openxmlformats.org/officeDocument/2006/relationships/attachedTemplate" TargetMode="External" Target="file:/C:/Users/17201/AppData/Roaming/kingsoft/office6/templates/download/0cb5f12f-b8ea-4e06-bfb9-8bbe49a723a3/&#20250;&#35745;&#31867;&#27714;&#32844;&#31616;&#21382;.doc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会计类求职简历.docx</Template>
  <TotalTime>1</TotalTime>
  <Words>527</Words>
  <Pages>1</Pages>
  <Characters>693</Characters>
  <Application>WPS Office</Application>
  <DocSecurity>0</DocSecurity>
  <Paragraphs>54</Paragraphs>
  <ScaleCrop>false</ScaleCrop>
  <LinksUpToDate>false</LinksUpToDate>
  <CharactersWithSpaces>741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2023-07-18T11:51:00Z</dcterms:created>
  <dc:creator>城府℡</dc:creator>
  <lastModifiedBy>PGEM10</lastModifiedBy>
  <dcterms:modified xsi:type="dcterms:W3CDTF">2023-09-05T07:23:24Z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9819216781324B56B5804B1E39BDAA7E_11</vt:lpwstr>
  </property>
  <property fmtid="{D5CDD505-2E9C-101B-9397-08002B2CF9AE}" pid="4" name="KSOTemplateUUID">
    <vt:lpwstr>v1.0_mb_nhMt1ZW83KCkoxsS9BJQWw==</vt:lpwstr>
  </property>
</Properties>
</file>